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BE1" w:rsidRDefault="009A2BE1" w:rsidP="009A2BE1">
      <w:pPr>
        <w:pStyle w:val="Heading1KS2"/>
        <w:spacing w:after="0"/>
        <w:rPr>
          <w:color w:val="000000"/>
        </w:rPr>
      </w:pPr>
      <w:bookmarkStart w:id="0" w:name="_GoBack"/>
      <w:bookmarkEnd w:id="0"/>
      <w:r>
        <w:rPr>
          <w:color w:val="000000"/>
        </w:rPr>
        <w:t>2D Shape Translations</w:t>
      </w:r>
    </w:p>
    <w:p w:rsidR="009A2BE1" w:rsidRDefault="008A5276" w:rsidP="009A2BE1">
      <w:pPr>
        <w:pStyle w:val="AimKS2"/>
        <w:spacing w:before="240" w:after="0"/>
        <w:jc w:val="center"/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90463</wp:posOffset>
                </wp:positionV>
                <wp:extent cx="6822440" cy="327660"/>
                <wp:effectExtent l="0" t="0" r="16510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2440" cy="3276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FA9B1B" id="Rectangle 1" o:spid="_x0000_s1026" style="position:absolute;margin-left:-1.55pt;margin-top:7.1pt;width:537.2pt;height:25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" filled="f" strokecolor="#1c1c1c [3213]" strokeweight="1pt"/>
            </w:pict>
          </mc:Fallback>
        </mc:AlternateContent>
      </w:r>
      <w:r w:rsidR="009A2BE1">
        <w:t>I can describe the translation of a 2D shape on a two-quadrant co-ordinate grid.</w:t>
      </w:r>
    </w:p>
    <w:p w:rsidR="009A2BE1" w:rsidRDefault="009A2BE1" w:rsidP="00F071F3">
      <w:pPr>
        <w:pStyle w:val="KS2BodyCopyKS2"/>
        <w:spacing w:before="240"/>
      </w:pPr>
      <w:r>
        <w:t>Describe the positions and translations of the 2D shapes.</w:t>
      </w:r>
    </w:p>
    <w:p w:rsidR="009A2BE1" w:rsidRDefault="009A2BE1" w:rsidP="009A2BE1">
      <w:pPr>
        <w:spacing w:after="0"/>
      </w:pPr>
    </w:p>
    <w:p w:rsidR="009A2BE1" w:rsidRPr="009A2BE1" w:rsidRDefault="00B958C6" w:rsidP="009A2BE1">
      <w:pPr>
        <w:pStyle w:val="Heading1"/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641E964" wp14:editId="79A350E8">
                <wp:simplePos x="0" y="0"/>
                <wp:positionH relativeFrom="column">
                  <wp:posOffset>5770880</wp:posOffset>
                </wp:positionH>
                <wp:positionV relativeFrom="paragraph">
                  <wp:posOffset>373485</wp:posOffset>
                </wp:positionV>
                <wp:extent cx="269240" cy="3683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8C6" w:rsidRDefault="00B958C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41E9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4.4pt;margin-top:29.4pt;width:21.2pt;height:2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" filled="f" stroked="f">
                <v:textbox>
                  <w:txbxContent>
                    <w:p w:rsidR="00B958C6" w:rsidRDefault="00B958C6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943B52" wp14:editId="2AB48E82">
                <wp:simplePos x="0" y="0"/>
                <wp:positionH relativeFrom="column">
                  <wp:posOffset>5579005</wp:posOffset>
                </wp:positionH>
                <wp:positionV relativeFrom="paragraph">
                  <wp:posOffset>329565</wp:posOffset>
                </wp:positionV>
                <wp:extent cx="656348" cy="431508"/>
                <wp:effectExtent l="0" t="0" r="10795" b="260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48" cy="4315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4474CA" id="Rectangle 13" o:spid="_x0000_s1026" style="position:absolute;margin-left:439.3pt;margin-top:25.95pt;width:51.7pt;height:3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" fillcolor="white [3201]" strokecolor="#1c1c1c [3200]" strokeweight="1pt"/>
            </w:pict>
          </mc:Fallback>
        </mc:AlternateContent>
      </w:r>
      <w:r w:rsidR="004168B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1A2D0C9" wp14:editId="6E30955E">
                <wp:simplePos x="0" y="0"/>
                <wp:positionH relativeFrom="column">
                  <wp:posOffset>660400</wp:posOffset>
                </wp:positionH>
                <wp:positionV relativeFrom="paragraph">
                  <wp:posOffset>504720</wp:posOffset>
                </wp:positionV>
                <wp:extent cx="269240" cy="3683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8B1" w:rsidRDefault="004168B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A2D0C9" id="_x0000_s1027" type="#_x0000_t202" style="position:absolute;left:0;text-align:left;margin-left:52pt;margin-top:39.75pt;width:21.2pt;height:2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" filled="f" stroked="f">
                <v:textbox>
                  <w:txbxContent>
                    <w:p w:rsidR="004168B1" w:rsidRDefault="004168B1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4D87" w:rsidRPr="009A2BE1" w:rsidRDefault="00BE7CCF" w:rsidP="009A2BE1">
      <w:pPr>
        <w:tabs>
          <w:tab w:val="center" w:pos="5386"/>
          <w:tab w:val="left" w:pos="6818"/>
        </w:tabs>
        <w:spacing w:after="0"/>
        <w:jc w:val="left"/>
        <w:rPr>
          <w:lang w:eastAsia="en-US"/>
        </w:rPr>
        <w:sectPr w:rsidR="00954D87" w:rsidRPr="009A2BE1" w:rsidSect="00954D87">
          <w:headerReference w:type="default" r:id="rId9"/>
          <w:footerReference w:type="default" r:id="rId10"/>
          <w:pgSz w:w="11906" w:h="16838" w:code="9"/>
          <w:pgMar w:top="567" w:right="567" w:bottom="1361" w:left="567" w:header="0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A1B4E49" wp14:editId="4497218F">
                <wp:simplePos x="0" y="0"/>
                <wp:positionH relativeFrom="column">
                  <wp:posOffset>5659015</wp:posOffset>
                </wp:positionH>
                <wp:positionV relativeFrom="paragraph">
                  <wp:posOffset>3415665</wp:posOffset>
                </wp:positionV>
                <wp:extent cx="269240" cy="3683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CF" w:rsidRDefault="00BE7CC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1B4E49" id="_x0000_s1028" type="#_x0000_t202" style="position:absolute;margin-left:445.6pt;margin-top:268.95pt;width:21.2pt;height:2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" filled="f" stroked="f">
                <v:textbox>
                  <w:txbxContent>
                    <w:p w:rsidR="00BE7CCF" w:rsidRDefault="00BE7CCF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D9C823" wp14:editId="2ADFBFA8">
                <wp:simplePos x="0" y="0"/>
                <wp:positionH relativeFrom="column">
                  <wp:posOffset>5350748</wp:posOffset>
                </wp:positionH>
                <wp:positionV relativeFrom="paragraph">
                  <wp:posOffset>3048545</wp:posOffset>
                </wp:positionV>
                <wp:extent cx="885957" cy="868045"/>
                <wp:effectExtent l="19050" t="19050" r="47625" b="27305"/>
                <wp:wrapNone/>
                <wp:docPr id="25" name="Isosceles Tri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957" cy="868045"/>
                        </a:xfrm>
                        <a:prstGeom prst="triangle">
                          <a:avLst>
                            <a:gd name="adj" fmla="val 4937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0F3FF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5" o:spid="_x0000_s1026" type="#_x0000_t5" style="position:absolute;margin-left:421.3pt;margin-top:240.05pt;width:69.75pt;height:6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" adj="10666" fillcolor="white [3201]" strokecolor="#1c1c1c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86B7F5D" wp14:editId="6F01C0B7">
                <wp:simplePos x="0" y="0"/>
                <wp:positionH relativeFrom="column">
                  <wp:posOffset>5003714</wp:posOffset>
                </wp:positionH>
                <wp:positionV relativeFrom="paragraph">
                  <wp:posOffset>3602449</wp:posOffset>
                </wp:positionV>
                <wp:extent cx="269240" cy="3683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CF" w:rsidRDefault="00BE7CCF" w:rsidP="004168B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6B7F5D" id="_x0000_s1029" type="#_x0000_t202" style="position:absolute;margin-left:394pt;margin-top:283.65pt;width:21.2pt;height:2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" filled="f" stroked="f">
                <v:textbox>
                  <w:txbxContent>
                    <w:p w:rsidR="00BE7CCF" w:rsidRDefault="00BE7CCF" w:rsidP="004168B1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24268C" wp14:editId="2DE7B49C">
                <wp:simplePos x="0" y="0"/>
                <wp:positionH relativeFrom="column">
                  <wp:posOffset>4677570</wp:posOffset>
                </wp:positionH>
                <wp:positionV relativeFrom="paragraph">
                  <wp:posOffset>3233669</wp:posOffset>
                </wp:positionV>
                <wp:extent cx="902970" cy="896620"/>
                <wp:effectExtent l="19050" t="19050" r="30480" b="17780"/>
                <wp:wrapNone/>
                <wp:docPr id="22" name="Isosceles Tri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896620"/>
                        </a:xfrm>
                        <a:prstGeom prst="triangle">
                          <a:avLst>
                            <a:gd name="adj" fmla="val 5062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08CC1C" id="Isosceles Triangle 22" o:spid="_x0000_s1026" type="#_x0000_t5" style="position:absolute;margin-left:368.3pt;margin-top:254.6pt;width:71.1pt;height:7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" adj="10934" fillcolor="white [3201]" strokecolor="#1c1c1c [3200]" strokeweight="1pt"/>
            </w:pict>
          </mc:Fallback>
        </mc:AlternateContent>
      </w:r>
      <w:r w:rsidR="00B958C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A4B392" wp14:editId="4F89ACBF">
                <wp:simplePos x="0" y="0"/>
                <wp:positionH relativeFrom="column">
                  <wp:posOffset>1894840</wp:posOffset>
                </wp:positionH>
                <wp:positionV relativeFrom="paragraph">
                  <wp:posOffset>3916045</wp:posOffset>
                </wp:positionV>
                <wp:extent cx="1099185" cy="224155"/>
                <wp:effectExtent l="0" t="0" r="24765" b="234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" cy="224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83F88E" id="Rectangle 18" o:spid="_x0000_s1026" style="position:absolute;margin-left:149.2pt;margin-top:308.35pt;width:86.55pt;height:1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" fillcolor="white [3201]" strokecolor="#1c1c1c [3200]" strokeweight="1pt"/>
            </w:pict>
          </mc:Fallback>
        </mc:AlternateContent>
      </w:r>
      <w:r w:rsidR="00B958C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FD46495" wp14:editId="52236BF0">
                <wp:simplePos x="0" y="0"/>
                <wp:positionH relativeFrom="column">
                  <wp:posOffset>2310765</wp:posOffset>
                </wp:positionH>
                <wp:positionV relativeFrom="paragraph">
                  <wp:posOffset>3859289</wp:posOffset>
                </wp:positionV>
                <wp:extent cx="269240" cy="3683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8C6" w:rsidRDefault="00B958C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D46495" id="_x0000_s1030" type="#_x0000_t202" style="position:absolute;margin-left:181.95pt;margin-top:303.9pt;width:21.2pt;height:2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" filled="f" stroked="f">
                <v:textbox>
                  <w:txbxContent>
                    <w:p w:rsidR="00B958C6" w:rsidRDefault="00B958C6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58C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F6F3E5F" wp14:editId="39B873E4">
                <wp:simplePos x="0" y="0"/>
                <wp:positionH relativeFrom="column">
                  <wp:posOffset>564515</wp:posOffset>
                </wp:positionH>
                <wp:positionV relativeFrom="paragraph">
                  <wp:posOffset>3640880</wp:posOffset>
                </wp:positionV>
                <wp:extent cx="269240" cy="3683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8C6" w:rsidRDefault="00B958C6" w:rsidP="004168B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6F3E5F" id="_x0000_s1031" type="#_x0000_t202" style="position:absolute;margin-left:44.45pt;margin-top:286.7pt;width:21.2pt;height:2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" filled="f" stroked="f">
                <v:textbox>
                  <w:txbxContent>
                    <w:p w:rsidR="00B958C6" w:rsidRDefault="00B958C6" w:rsidP="004168B1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58C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0CDE75" wp14:editId="20BF347A">
                <wp:simplePos x="0" y="0"/>
                <wp:positionH relativeFrom="column">
                  <wp:posOffset>133619</wp:posOffset>
                </wp:positionH>
                <wp:positionV relativeFrom="paragraph">
                  <wp:posOffset>3704894</wp:posOffset>
                </wp:positionV>
                <wp:extent cx="1110743" cy="212382"/>
                <wp:effectExtent l="0" t="0" r="13335" b="1651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743" cy="2123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FE2779" id="Rectangle 16" o:spid="_x0000_s1026" style="position:absolute;margin-left:10.5pt;margin-top:291.7pt;width:87.45pt;height:1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" fillcolor="white [3201]" strokecolor="#1c1c1c [3200]" strokeweight="1pt"/>
            </w:pict>
          </mc:Fallback>
        </mc:AlternateContent>
      </w:r>
      <w:r w:rsidR="00B958C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6F31F3B" wp14:editId="680204E8">
                <wp:simplePos x="0" y="0"/>
                <wp:positionH relativeFrom="column">
                  <wp:posOffset>4020185</wp:posOffset>
                </wp:positionH>
                <wp:positionV relativeFrom="paragraph">
                  <wp:posOffset>278235</wp:posOffset>
                </wp:positionV>
                <wp:extent cx="269240" cy="3683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8C6" w:rsidRDefault="00B958C6" w:rsidP="004168B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F31F3B" id="_x0000_s1032" type="#_x0000_t202" style="position:absolute;margin-left:316.55pt;margin-top:21.9pt;width:21.2pt;height:2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" filled="f" stroked="f">
                <v:textbox>
                  <w:txbxContent>
                    <w:p w:rsidR="00B958C6" w:rsidRDefault="00B958C6" w:rsidP="004168B1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58C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3819268</wp:posOffset>
                </wp:positionH>
                <wp:positionV relativeFrom="paragraph">
                  <wp:posOffset>243637</wp:posOffset>
                </wp:positionV>
                <wp:extent cx="656348" cy="431508"/>
                <wp:effectExtent l="0" t="0" r="10795" b="260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48" cy="4315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A20849" id="Rectangle 12" o:spid="_x0000_s1026" style="position:absolute;margin-left:300.75pt;margin-top:19.2pt;width:51.7pt;height:3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" fillcolor="white [3201]" strokecolor="#1c1c1c [3200]" strokeweight="1pt"/>
            </w:pict>
          </mc:Fallback>
        </mc:AlternateContent>
      </w:r>
      <w:r w:rsidR="004168B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1225550</wp:posOffset>
                </wp:positionV>
                <wp:extent cx="3088005" cy="119888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ED7" w:rsidRDefault="00025ED7">
                            <w:r>
                              <w:t>Starting co-ordinates:</w:t>
                            </w:r>
                          </w:p>
                          <w:p w:rsidR="00025ED7" w:rsidRDefault="00025ED7">
                            <w:r>
                              <w:t>Translation:</w:t>
                            </w:r>
                          </w:p>
                          <w:p w:rsidR="00025ED7" w:rsidRDefault="00025ED7">
                            <w:r>
                              <w:t>Finishing co-ordinates: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3" type="#_x0000_t202" style="position:absolute;margin-left:-.3pt;margin-top:96.5pt;width:243.15pt;height:94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" filled="f" stroked="f">
                <v:textbox>
                  <w:txbxContent>
                    <w:p w:rsidR="00025ED7" w:rsidRDefault="00025ED7">
                      <w:r>
                        <w:t>Starting co-ordinates:</w:t>
                      </w:r>
                    </w:p>
                    <w:p w:rsidR="00025ED7" w:rsidRDefault="00025ED7">
                      <w:r>
                        <w:t>Translation:</w:t>
                      </w:r>
                    </w:p>
                    <w:p w:rsidR="00025ED7" w:rsidRDefault="00025ED7">
                      <w:r>
                        <w:t>Finishing co-ordinates: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8B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2E5E116" wp14:editId="77F8FCAE">
                <wp:simplePos x="0" y="0"/>
                <wp:positionH relativeFrom="column">
                  <wp:posOffset>3450590</wp:posOffset>
                </wp:positionH>
                <wp:positionV relativeFrom="paragraph">
                  <wp:posOffset>1225550</wp:posOffset>
                </wp:positionV>
                <wp:extent cx="3088005" cy="1198880"/>
                <wp:effectExtent l="0" t="0" r="0" b="12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ED7" w:rsidRDefault="00025ED7">
                            <w:r>
                              <w:t>Starting co-ordinates:</w:t>
                            </w:r>
                          </w:p>
                          <w:p w:rsidR="00025ED7" w:rsidRDefault="00025ED7">
                            <w:r>
                              <w:t>Translation:</w:t>
                            </w:r>
                          </w:p>
                          <w:p w:rsidR="00025ED7" w:rsidRDefault="00025ED7">
                            <w:r>
                              <w:t>Finishing co-ordinates: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E5E116" id="_x0000_s1034" type="#_x0000_t202" style="position:absolute;margin-left:271.7pt;margin-top:96.5pt;width:243.15pt;height:94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" filled="f" stroked="f">
                <v:textbox>
                  <w:txbxContent>
                    <w:p w:rsidR="00025ED7" w:rsidRDefault="00025ED7">
                      <w:r>
                        <w:t>Starting co-ordinates:</w:t>
                      </w:r>
                    </w:p>
                    <w:p w:rsidR="00025ED7" w:rsidRDefault="00025ED7">
                      <w:r>
                        <w:t>Translation:</w:t>
                      </w:r>
                    </w:p>
                    <w:p w:rsidR="00025ED7" w:rsidRDefault="00025ED7">
                      <w:r>
                        <w:t>Finishing co-ordinates: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8B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720F29C" wp14:editId="6607FFA5">
                <wp:simplePos x="0" y="0"/>
                <wp:positionH relativeFrom="column">
                  <wp:posOffset>3450590</wp:posOffset>
                </wp:positionH>
                <wp:positionV relativeFrom="paragraph">
                  <wp:posOffset>4677410</wp:posOffset>
                </wp:positionV>
                <wp:extent cx="3088005" cy="1198880"/>
                <wp:effectExtent l="0" t="0" r="0" b="127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ED7" w:rsidRDefault="00025ED7">
                            <w:r>
                              <w:t>Starting co-ordinates:</w:t>
                            </w:r>
                          </w:p>
                          <w:p w:rsidR="00025ED7" w:rsidRDefault="00025ED7">
                            <w:r>
                              <w:t>Translation:</w:t>
                            </w:r>
                          </w:p>
                          <w:p w:rsidR="00025ED7" w:rsidRDefault="00025ED7">
                            <w:r>
                              <w:t>Finishing co-ordinates: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20F29C" id="Text Box 4" o:spid="_x0000_s1035" type="#_x0000_t202" style="position:absolute;margin-left:271.7pt;margin-top:368.3pt;width:243.15pt;height:94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" filled="f" stroked="f">
                <v:textbox>
                  <w:txbxContent>
                    <w:p w:rsidR="00025ED7" w:rsidRDefault="00025ED7">
                      <w:r>
                        <w:t>Starting co-ordinates:</w:t>
                      </w:r>
                    </w:p>
                    <w:p w:rsidR="00025ED7" w:rsidRDefault="00025ED7">
                      <w:r>
                        <w:t>Translation:</w:t>
                      </w:r>
                    </w:p>
                    <w:p w:rsidR="00025ED7" w:rsidRDefault="00025ED7">
                      <w:r>
                        <w:t>Finishing co-ordinates: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8B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2B14214" wp14:editId="6540B129">
                <wp:simplePos x="0" y="0"/>
                <wp:positionH relativeFrom="column">
                  <wp:posOffset>-3190</wp:posOffset>
                </wp:positionH>
                <wp:positionV relativeFrom="paragraph">
                  <wp:posOffset>4677410</wp:posOffset>
                </wp:positionV>
                <wp:extent cx="3088005" cy="1198880"/>
                <wp:effectExtent l="0" t="0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ED7" w:rsidRDefault="00025ED7">
                            <w:r>
                              <w:t>Starting co-ordinates:</w:t>
                            </w:r>
                          </w:p>
                          <w:p w:rsidR="00025ED7" w:rsidRDefault="00025ED7">
                            <w:r>
                              <w:t>Translation:</w:t>
                            </w:r>
                          </w:p>
                          <w:p w:rsidR="00025ED7" w:rsidRDefault="00025ED7">
                            <w:r>
                              <w:t>Finishing co-ordinates: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B14214" id="_x0000_s1036" type="#_x0000_t202" style="position:absolute;margin-left:-.25pt;margin-top:368.3pt;width:243.15pt;height:94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" filled="f" stroked="f">
                <v:textbox>
                  <w:txbxContent>
                    <w:p w:rsidR="00025ED7" w:rsidRDefault="00025ED7">
                      <w:r>
                        <w:t>Starting co-ordinates:</w:t>
                      </w:r>
                    </w:p>
                    <w:p w:rsidR="00025ED7" w:rsidRDefault="00025ED7">
                      <w:r>
                        <w:t>Translation:</w:t>
                      </w:r>
                    </w:p>
                    <w:p w:rsidR="00025ED7" w:rsidRDefault="00025ED7">
                      <w:r>
                        <w:t>Finishing co-ordinates: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8B1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887DA1F" wp14:editId="1EC7C52F">
                <wp:simplePos x="0" y="0"/>
                <wp:positionH relativeFrom="column">
                  <wp:posOffset>1984270</wp:posOffset>
                </wp:positionH>
                <wp:positionV relativeFrom="paragraph">
                  <wp:posOffset>412115</wp:posOffset>
                </wp:positionV>
                <wp:extent cx="269240" cy="3683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8B1" w:rsidRDefault="004168B1" w:rsidP="004168B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87DA1F" id="_x0000_s1037" type="#_x0000_t202" style="position:absolute;margin-left:156.25pt;margin-top:32.45pt;width:21.2pt;height:2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" filled="f" stroked="f">
                <v:textbox>
                  <w:txbxContent>
                    <w:p w:rsidR="004168B1" w:rsidRDefault="004168B1" w:rsidP="004168B1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7C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724DEE" wp14:editId="5A24683E">
                <wp:simplePos x="0" y="0"/>
                <wp:positionH relativeFrom="column">
                  <wp:posOffset>578485</wp:posOffset>
                </wp:positionH>
                <wp:positionV relativeFrom="paragraph">
                  <wp:posOffset>24715</wp:posOffset>
                </wp:positionV>
                <wp:extent cx="448785" cy="213173"/>
                <wp:effectExtent l="19050" t="19050" r="46990" b="15875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85" cy="213173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69EE02" id="Isosceles Triangle 6" o:spid="_x0000_s1026" type="#_x0000_t5" style="position:absolute;margin-left:45.55pt;margin-top:1.95pt;width:35.35pt;height:16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" fillcolor="white [3201]" strokecolor="#1c1c1c [3200]" strokeweight="1pt"/>
            </w:pict>
          </mc:Fallback>
        </mc:AlternateContent>
      </w:r>
      <w:r w:rsidR="00C327C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1889491</wp:posOffset>
                </wp:positionH>
                <wp:positionV relativeFrom="paragraph">
                  <wp:posOffset>462420</wp:posOffset>
                </wp:positionV>
                <wp:extent cx="448785" cy="213173"/>
                <wp:effectExtent l="19050" t="19050" r="46990" b="15875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85" cy="213173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8B1" w:rsidRPr="004168B1" w:rsidRDefault="004168B1" w:rsidP="004168B1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" o:spid="_x0000_s1038" type="#_x0000_t5" style="position:absolute;margin-left:148.8pt;margin-top:36.4pt;width:35.35pt;height:16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" fillcolor="white [3201]" strokecolor="#1c1c1c [3200]" strokeweight="1pt">
                <v:textbox>
                  <w:txbxContent>
                    <w:p w:rsidR="004168B1" w:rsidRPr="004168B1" w:rsidRDefault="004168B1" w:rsidP="004168B1">
                      <w:pPr>
                        <w:jc w:val="center"/>
                        <w:rPr>
                          <w:color w:val="FF0000"/>
                          <w:sz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BE1">
        <w:rPr>
          <w:lang w:eastAsia="en-US"/>
        </w:rPr>
        <w:tab/>
      </w:r>
    </w:p>
    <w:p w:rsidR="009A2BE1" w:rsidRDefault="009A2BE1" w:rsidP="009A2BE1">
      <w:pPr>
        <w:pStyle w:val="KS2BodyCopyKS2"/>
      </w:pPr>
      <w:r>
        <w:lastRenderedPageBreak/>
        <w:t xml:space="preserve">Plot the following co-ordinates and </w:t>
      </w:r>
      <w:r w:rsidR="00FB09AD">
        <w:t>follow the translations</w:t>
      </w:r>
      <w:r>
        <w:t xml:space="preserve"> to reveal a new shape.</w:t>
      </w:r>
    </w:p>
    <w:p w:rsidR="009A2BE1" w:rsidRDefault="00E56092" w:rsidP="009A2BE1">
      <w:pPr>
        <w:pStyle w:val="Aim-Twinkl"/>
        <w:sectPr w:rsidR="009A2BE1" w:rsidSect="009A2BE1">
          <w:headerReference w:type="default" r:id="rId11"/>
          <w:pgSz w:w="11906" w:h="16838" w:code="9"/>
          <w:pgMar w:top="284" w:right="567" w:bottom="1361" w:left="567" w:header="0" w:footer="0" w:gutter="0"/>
          <w:cols w:space="708"/>
          <w:docGrid w:linePitch="360"/>
        </w:sectPr>
      </w:pPr>
      <w:r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3DBD745" wp14:editId="03DE7070">
                <wp:simplePos x="0" y="0"/>
                <wp:positionH relativeFrom="margin">
                  <wp:posOffset>9525</wp:posOffset>
                </wp:positionH>
                <wp:positionV relativeFrom="paragraph">
                  <wp:posOffset>4114800</wp:posOffset>
                </wp:positionV>
                <wp:extent cx="3200400" cy="629285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092" w:rsidRDefault="00E56092" w:rsidP="00E56092">
                            <w:pPr>
                              <w:pStyle w:val="KS2BodyCopyKS2"/>
                            </w:pPr>
                            <w:r>
                              <w:t>Plot these co-ordinates to reveal a shape: (1</w:t>
                            </w:r>
                            <w:proofErr w:type="gramStart"/>
                            <w:r>
                              <w:t>,1</w:t>
                            </w:r>
                            <w:proofErr w:type="gramEnd"/>
                            <w:r>
                              <w:t>), (3,1), (1,3)</w:t>
                            </w:r>
                          </w:p>
                          <w:p w:rsidR="00E56092" w:rsidRDefault="00E56092" w:rsidP="00E56092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DBD745" id="Text Box 31" o:spid="_x0000_s1039" type="#_x0000_t202" style="position:absolute;left:0;text-align:left;margin-left:.75pt;margin-top:324pt;width:252pt;height:49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" filled="f" stroked="f">
                <v:textbox>
                  <w:txbxContent>
                    <w:p w:rsidR="00E56092" w:rsidRDefault="00E56092" w:rsidP="00E56092">
                      <w:pPr>
                        <w:pStyle w:val="KS2BodyCopyKS2"/>
                      </w:pPr>
                      <w:r>
                        <w:t>Plot these co-ordinates to reveal a shape: (1,1), (3,1), (1,3)</w:t>
                      </w:r>
                    </w:p>
                    <w:p w:rsidR="00E56092" w:rsidRDefault="00E56092" w:rsidP="00E56092"/>
                  </w:txbxContent>
                </v:textbox>
                <w10:wrap type="square" anchorx="margin"/>
              </v:shape>
            </w:pict>
          </mc:Fallback>
        </mc:AlternateContent>
      </w:r>
      <w:r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69883AA" wp14:editId="43FFE6ED">
                <wp:simplePos x="0" y="0"/>
                <wp:positionH relativeFrom="margin">
                  <wp:posOffset>3449955</wp:posOffset>
                </wp:positionH>
                <wp:positionV relativeFrom="paragraph">
                  <wp:posOffset>4140200</wp:posOffset>
                </wp:positionV>
                <wp:extent cx="3200400" cy="629285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092" w:rsidRDefault="00E56092" w:rsidP="00E56092">
                            <w:pPr>
                              <w:pStyle w:val="KS2BodyCopyKS2"/>
                            </w:pPr>
                            <w:r>
                              <w:t>Plot these co-ordinates to reveal a shape: (3</w:t>
                            </w:r>
                            <w:proofErr w:type="gramStart"/>
                            <w:r>
                              <w:t>,3</w:t>
                            </w:r>
                            <w:proofErr w:type="gramEnd"/>
                            <w:r>
                              <w:t>), (4,4), (3,5), (2,4)</w:t>
                            </w:r>
                          </w:p>
                          <w:p w:rsidR="00E56092" w:rsidRDefault="00E56092" w:rsidP="00E56092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9883AA" id="Text Box 33" o:spid="_x0000_s1040" type="#_x0000_t202" style="position:absolute;left:0;text-align:left;margin-left:271.65pt;margin-top:326pt;width:252pt;height:49.5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" filled="f" stroked="f">
                <v:textbox>
                  <w:txbxContent>
                    <w:p w:rsidR="00E56092" w:rsidRDefault="00E56092" w:rsidP="00E56092">
                      <w:pPr>
                        <w:pStyle w:val="KS2BodyCopyKS2"/>
                      </w:pPr>
                      <w:r>
                        <w:t>Plot these co-ordinates to reveal a shape: (3,3), (4,4), (3,5), (2,4)</w:t>
                      </w:r>
                    </w:p>
                    <w:p w:rsidR="00E56092" w:rsidRDefault="00E56092" w:rsidP="00E56092"/>
                  </w:txbxContent>
                </v:textbox>
                <w10:wrap type="square" anchorx="margin"/>
              </v:shape>
            </w:pict>
          </mc:Fallback>
        </mc:AlternateContent>
      </w:r>
      <w:r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3A36F5D" wp14:editId="7FF3FEA6">
                <wp:simplePos x="0" y="0"/>
                <wp:positionH relativeFrom="column">
                  <wp:posOffset>0</wp:posOffset>
                </wp:positionH>
                <wp:positionV relativeFrom="paragraph">
                  <wp:posOffset>6509385</wp:posOffset>
                </wp:positionV>
                <wp:extent cx="3088005" cy="1198880"/>
                <wp:effectExtent l="0" t="0" r="0" b="127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092" w:rsidRDefault="00E56092" w:rsidP="00E56092">
                            <w:pPr>
                              <w:pStyle w:val="KS2BodyCopyKS2"/>
                              <w:jc w:val="left"/>
                            </w:pPr>
                            <w:r>
                              <w:t>Translate the shape left 2, up 2.</w:t>
                            </w:r>
                          </w:p>
                          <w:p w:rsidR="00E56092" w:rsidRDefault="00E56092" w:rsidP="00E56092">
                            <w:pPr>
                              <w:pStyle w:val="KS2BodyCopyKS2"/>
                              <w:jc w:val="left"/>
                            </w:pPr>
                            <w:r>
                              <w:t>What are the co-ordinates of the new shape?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A36F5D" id="_x0000_s1041" type="#_x0000_t202" style="position:absolute;left:0;text-align:left;margin-left:0;margin-top:512.55pt;width:243.15pt;height:94.4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" filled="f" stroked="f">
                <v:textbox>
                  <w:txbxContent>
                    <w:p w:rsidR="00E56092" w:rsidRDefault="00E56092" w:rsidP="00E56092">
                      <w:pPr>
                        <w:pStyle w:val="KS2BodyCopyKS2"/>
                        <w:jc w:val="left"/>
                      </w:pPr>
                      <w:r>
                        <w:t>Translate the shape left 2, up 2.</w:t>
                      </w:r>
                    </w:p>
                    <w:p w:rsidR="00E56092" w:rsidRDefault="00E56092" w:rsidP="00E56092">
                      <w:pPr>
                        <w:pStyle w:val="KS2BodyCopyKS2"/>
                        <w:jc w:val="left"/>
                      </w:pPr>
                      <w:r>
                        <w:t>What are the co-ordinates of the new shape?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2FBB262" wp14:editId="7CF7395B">
                <wp:simplePos x="0" y="0"/>
                <wp:positionH relativeFrom="column">
                  <wp:posOffset>3454400</wp:posOffset>
                </wp:positionH>
                <wp:positionV relativeFrom="paragraph">
                  <wp:posOffset>6509756</wp:posOffset>
                </wp:positionV>
                <wp:extent cx="3088005" cy="1198880"/>
                <wp:effectExtent l="0" t="0" r="0" b="127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092" w:rsidRDefault="00E56092" w:rsidP="00E56092">
                            <w:pPr>
                              <w:pStyle w:val="KS2BodyCopyKS2"/>
                              <w:jc w:val="left"/>
                            </w:pPr>
                            <w:r>
                              <w:t>Translate the shape left 3, down 3.</w:t>
                            </w:r>
                          </w:p>
                          <w:p w:rsidR="00E56092" w:rsidRDefault="00E56092" w:rsidP="00E56092">
                            <w:pPr>
                              <w:pStyle w:val="KS2BodyCopyKS2"/>
                              <w:jc w:val="left"/>
                            </w:pPr>
                            <w:r>
                              <w:t>What are the co-ordinates of the new shape?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FBB262" id="Text Box 35" o:spid="_x0000_s1042" type="#_x0000_t202" style="position:absolute;left:0;text-align:left;margin-left:272pt;margin-top:512.6pt;width:243.15pt;height:94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" filled="f" stroked="f">
                <v:textbox>
                  <w:txbxContent>
                    <w:p w:rsidR="00E56092" w:rsidRDefault="00E56092" w:rsidP="00E56092">
                      <w:pPr>
                        <w:pStyle w:val="KS2BodyCopyKS2"/>
                        <w:jc w:val="left"/>
                      </w:pPr>
                      <w:r>
                        <w:t>Translate the shape left 3, down 3.</w:t>
                      </w:r>
                    </w:p>
                    <w:p w:rsidR="00E56092" w:rsidRDefault="00E56092" w:rsidP="00E56092">
                      <w:pPr>
                        <w:pStyle w:val="KS2BodyCopyKS2"/>
                        <w:jc w:val="left"/>
                      </w:pPr>
                      <w:r>
                        <w:t>What are the co-ordinates of the new shape?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5C9FF43" wp14:editId="415287B4">
                <wp:simplePos x="0" y="0"/>
                <wp:positionH relativeFrom="column">
                  <wp:posOffset>3462020</wp:posOffset>
                </wp:positionH>
                <wp:positionV relativeFrom="paragraph">
                  <wp:posOffset>2499995</wp:posOffset>
                </wp:positionV>
                <wp:extent cx="3088005" cy="1198880"/>
                <wp:effectExtent l="0" t="0" r="0" b="127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092" w:rsidRDefault="00E56092" w:rsidP="00E56092">
                            <w:pPr>
                              <w:pStyle w:val="KS2BodyCopyKS2"/>
                              <w:jc w:val="left"/>
                            </w:pPr>
                            <w:r>
                              <w:t>Translate the shape right 4, down 2.</w:t>
                            </w:r>
                          </w:p>
                          <w:p w:rsidR="00E56092" w:rsidRDefault="00E56092" w:rsidP="00E56092">
                            <w:pPr>
                              <w:pStyle w:val="KS2BodyCopyKS2"/>
                              <w:jc w:val="left"/>
                            </w:pPr>
                            <w:r>
                              <w:t>What are co-ordinates of the new shape?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C9FF43" id="Text Box 30" o:spid="_x0000_s1043" type="#_x0000_t202" style="position:absolute;left:0;text-align:left;margin-left:272.6pt;margin-top:196.85pt;width:243.15pt;height:94.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" filled="f" stroked="f">
                <v:textbox>
                  <w:txbxContent>
                    <w:p w:rsidR="00E56092" w:rsidRDefault="00E56092" w:rsidP="00E56092">
                      <w:pPr>
                        <w:pStyle w:val="KS2BodyCopyKS2"/>
                        <w:jc w:val="left"/>
                      </w:pPr>
                      <w:r>
                        <w:t>Translate the shape right 4, down 2.</w:t>
                      </w:r>
                    </w:p>
                    <w:p w:rsidR="00E56092" w:rsidRDefault="00E56092" w:rsidP="00E56092">
                      <w:pPr>
                        <w:pStyle w:val="KS2BodyCopyKS2"/>
                        <w:jc w:val="left"/>
                      </w:pPr>
                      <w:r>
                        <w:t>What are co-ordinates of the new shape?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810AF49" wp14:editId="032134D4">
                <wp:simplePos x="0" y="0"/>
                <wp:positionH relativeFrom="column">
                  <wp:posOffset>7884</wp:posOffset>
                </wp:positionH>
                <wp:positionV relativeFrom="paragraph">
                  <wp:posOffset>2499995</wp:posOffset>
                </wp:positionV>
                <wp:extent cx="3088005" cy="1198880"/>
                <wp:effectExtent l="0" t="0" r="0" b="127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092" w:rsidRDefault="00E56092" w:rsidP="00E56092">
                            <w:pPr>
                              <w:pStyle w:val="KS2BodyCopyKS2"/>
                              <w:jc w:val="left"/>
                            </w:pPr>
                            <w:r>
                              <w:t>Translate the shape left 6, down 1.</w:t>
                            </w:r>
                          </w:p>
                          <w:p w:rsidR="00E56092" w:rsidRDefault="00E56092" w:rsidP="00E56092">
                            <w:pPr>
                              <w:pStyle w:val="KS2BodyCopyKS2"/>
                              <w:jc w:val="left"/>
                            </w:pPr>
                            <w:r>
                              <w:t xml:space="preserve">What are the co-ordinates of the new shape?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10AF49" id="_x0000_s1044" type="#_x0000_t202" style="position:absolute;left:0;text-align:left;margin-left:.6pt;margin-top:196.85pt;width:243.15pt;height:94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" filled="f" stroked="f">
                <v:textbox>
                  <w:txbxContent>
                    <w:p w:rsidR="00E56092" w:rsidRDefault="00E56092" w:rsidP="00E56092">
                      <w:pPr>
                        <w:pStyle w:val="KS2BodyCopyKS2"/>
                        <w:jc w:val="left"/>
                      </w:pPr>
                      <w:r>
                        <w:t>Translate the shape left 6, down 1.</w:t>
                      </w:r>
                    </w:p>
                    <w:p w:rsidR="00E56092" w:rsidRDefault="00E56092" w:rsidP="00E56092">
                      <w:pPr>
                        <w:pStyle w:val="KS2BodyCopyKS2"/>
                        <w:jc w:val="left"/>
                      </w:pPr>
                      <w:r>
                        <w:t xml:space="preserve">What are the co-ordinates of the new shape?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6F62128" wp14:editId="5B62F656">
                <wp:simplePos x="0" y="0"/>
                <wp:positionH relativeFrom="margin">
                  <wp:posOffset>3458114</wp:posOffset>
                </wp:positionH>
                <wp:positionV relativeFrom="paragraph">
                  <wp:posOffset>130954</wp:posOffset>
                </wp:positionV>
                <wp:extent cx="3200400" cy="629285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092" w:rsidRDefault="00E56092" w:rsidP="00E56092">
                            <w:pPr>
                              <w:pStyle w:val="KS2BodyCopyKS2"/>
                            </w:pPr>
                            <w:r>
                              <w:t>Plot these co-ordinates to reveal a shape: (-2</w:t>
                            </w:r>
                            <w:proofErr w:type="gramStart"/>
                            <w:r>
                              <w:t>,3</w:t>
                            </w:r>
                            <w:proofErr w:type="gramEnd"/>
                            <w:r>
                              <w:t>), (-1,5), (-3,5)</w:t>
                            </w:r>
                          </w:p>
                          <w:p w:rsidR="00E56092" w:rsidRDefault="00E56092" w:rsidP="00E56092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F62128" id="Text Box 28" o:spid="_x0000_s1045" type="#_x0000_t202" style="position:absolute;left:0;text-align:left;margin-left:272.3pt;margin-top:10.3pt;width:252pt;height:49.5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" filled="f" stroked="f">
                <v:textbox>
                  <w:txbxContent>
                    <w:p w:rsidR="00E56092" w:rsidRDefault="00E56092" w:rsidP="00E56092">
                      <w:pPr>
                        <w:pStyle w:val="KS2BodyCopyKS2"/>
                      </w:pPr>
                      <w:r>
                        <w:t>Plot these co-ordinates to reveal a shape: (-2,3), (-1,5), (-3,5)</w:t>
                      </w:r>
                    </w:p>
                    <w:p w:rsidR="00E56092" w:rsidRDefault="00E56092" w:rsidP="00E5609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40DFD85" wp14:editId="17C3B1C2">
                <wp:simplePos x="0" y="0"/>
                <wp:positionH relativeFrom="margin">
                  <wp:posOffset>17145</wp:posOffset>
                </wp:positionH>
                <wp:positionV relativeFrom="paragraph">
                  <wp:posOffset>105829</wp:posOffset>
                </wp:positionV>
                <wp:extent cx="3200400" cy="629285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092" w:rsidRDefault="00E56092" w:rsidP="00E56092">
                            <w:pPr>
                              <w:pStyle w:val="KS2BodyCopyKS2"/>
                            </w:pPr>
                            <w:r>
                              <w:t>Plot these co-ordinates to reveal a shape: (0</w:t>
                            </w:r>
                            <w:proofErr w:type="gramStart"/>
                            <w:r>
                              <w:t>,1</w:t>
                            </w:r>
                            <w:proofErr w:type="gramEnd"/>
                            <w:r>
                              <w:t>), (2,1), (2,3), (0,3)</w:t>
                            </w:r>
                          </w:p>
                          <w:p w:rsidR="00E56092" w:rsidRDefault="00E56092" w:rsidP="00E56092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0DFD85" id="Text Box 26" o:spid="_x0000_s1046" type="#_x0000_t202" style="position:absolute;left:0;text-align:left;margin-left:1.35pt;margin-top:8.35pt;width:252pt;height:49.5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" filled="f" stroked="f">
                <v:textbox>
                  <w:txbxContent>
                    <w:p w:rsidR="00E56092" w:rsidRDefault="00E56092" w:rsidP="00E56092">
                      <w:pPr>
                        <w:pStyle w:val="KS2BodyCopyKS2"/>
                      </w:pPr>
                      <w:r>
                        <w:t>Plot these co-ordinates to reveal a shape: (0,1), (2,1), (2,3), (0,3)</w:t>
                      </w:r>
                    </w:p>
                    <w:p w:rsidR="00E56092" w:rsidRDefault="00E56092" w:rsidP="00E56092"/>
                  </w:txbxContent>
                </v:textbox>
                <w10:wrap type="square" anchorx="margin"/>
              </v:shape>
            </w:pict>
          </mc:Fallback>
        </mc:AlternateContent>
      </w:r>
    </w:p>
    <w:p w:rsidR="008A5276" w:rsidRDefault="008A5276" w:rsidP="008A5276">
      <w:pPr>
        <w:pStyle w:val="Heading1KS2"/>
        <w:spacing w:after="0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581E6F" wp14:editId="2A943EF3">
                <wp:simplePos x="0" y="0"/>
                <wp:positionH relativeFrom="column">
                  <wp:posOffset>-19685</wp:posOffset>
                </wp:positionH>
                <wp:positionV relativeFrom="paragraph">
                  <wp:posOffset>627673</wp:posOffset>
                </wp:positionV>
                <wp:extent cx="6822440" cy="327660"/>
                <wp:effectExtent l="0" t="0" r="1651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2440" cy="3276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BEEE57" id="Rectangle 11" o:spid="_x0000_s1026" style="position:absolute;margin-left:-1.55pt;margin-top:49.4pt;width:537.2pt;height:25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" filled="f" strokecolor="#1c1c1c [3213]" strokeweight="1pt"/>
            </w:pict>
          </mc:Fallback>
        </mc:AlternateContent>
      </w:r>
      <w:r>
        <w:rPr>
          <w:color w:val="000000"/>
        </w:rPr>
        <w:t>2D Shape Translations</w:t>
      </w:r>
    </w:p>
    <w:p w:rsidR="008A5276" w:rsidRDefault="008A5276" w:rsidP="008A5276">
      <w:pPr>
        <w:pStyle w:val="AimKS2"/>
        <w:spacing w:before="120" w:after="0"/>
        <w:jc w:val="center"/>
      </w:pPr>
      <w:r>
        <w:t>I can describe the translation of a 2D shape on a two-quadrant co-ordinate grid.</w:t>
      </w:r>
    </w:p>
    <w:p w:rsidR="008A5276" w:rsidRDefault="008A5276" w:rsidP="00F071F3">
      <w:pPr>
        <w:pStyle w:val="KS2BodyCopyKS2"/>
        <w:spacing w:before="120"/>
      </w:pPr>
      <w:r>
        <w:t>Describe the positions and translations of the 2D shapes.</w:t>
      </w:r>
      <w:r w:rsidR="00E56092" w:rsidRPr="00E56092">
        <w:rPr>
          <w:noProof/>
          <w:lang w:eastAsia="en-US"/>
        </w:rPr>
        <w:t xml:space="preserve"> </w:t>
      </w:r>
    </w:p>
    <w:p w:rsidR="008A5276" w:rsidRDefault="0053724B" w:rsidP="008A5276">
      <w:pPr>
        <w:pStyle w:val="Heading1KS2"/>
        <w:spacing w:after="0"/>
      </w:pPr>
      <w:r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33E969" wp14:editId="7D8E4073">
                <wp:simplePos x="0" y="0"/>
                <wp:positionH relativeFrom="column">
                  <wp:posOffset>1466215</wp:posOffset>
                </wp:positionH>
                <wp:positionV relativeFrom="paragraph">
                  <wp:posOffset>5686425</wp:posOffset>
                </wp:positionV>
                <wp:extent cx="269240" cy="368300"/>
                <wp:effectExtent l="0" t="0" r="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ED8" w:rsidRDefault="007B6ED8" w:rsidP="00E5609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3E969" id="_x0000_s1047" type="#_x0000_t202" style="position:absolute;left:0;text-align:left;margin-left:115.45pt;margin-top:447.75pt;width:21.2pt;height:2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" filled="f" stroked="f">
                <v:textbox>
                  <w:txbxContent>
                    <w:p w:rsidR="007B6ED8" w:rsidRDefault="007B6ED8" w:rsidP="00E5609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BD277C" wp14:editId="3FA09790">
                <wp:simplePos x="0" y="0"/>
                <wp:positionH relativeFrom="column">
                  <wp:posOffset>1400810</wp:posOffset>
                </wp:positionH>
                <wp:positionV relativeFrom="paragraph">
                  <wp:posOffset>5645414</wp:posOffset>
                </wp:positionV>
                <wp:extent cx="418465" cy="418465"/>
                <wp:effectExtent l="19050" t="19050" r="38735" b="38735"/>
                <wp:wrapNone/>
                <wp:docPr id="51" name="Star: 4 Point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418465"/>
                        </a:xfrm>
                        <a:prstGeom prst="star4">
                          <a:avLst>
                            <a:gd name="adj" fmla="val 3480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9C9EDB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Star: 4 Points 51" o:spid="_x0000_s1026" type="#_x0000_t187" style="position:absolute;margin-left:110.3pt;margin-top:444.5pt;width:32.95pt;height:32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" adj="3283" fillcolor="white [3201]" strokecolor="#1c1c1c [3200]" strokeweight="1pt"/>
            </w:pict>
          </mc:Fallback>
        </mc:AlternateContent>
      </w:r>
      <w:r w:rsidR="00A116EF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1130B94" wp14:editId="32B00C3A">
                <wp:simplePos x="0" y="0"/>
                <wp:positionH relativeFrom="column">
                  <wp:posOffset>1809750</wp:posOffset>
                </wp:positionH>
                <wp:positionV relativeFrom="paragraph">
                  <wp:posOffset>792109</wp:posOffset>
                </wp:positionV>
                <wp:extent cx="269240" cy="3683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6EF" w:rsidRDefault="00A116EF" w:rsidP="00E5609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130B94" id="_x0000_s1048" type="#_x0000_t202" style="position:absolute;left:0;text-align:left;margin-left:142.5pt;margin-top:62.35pt;width:21.2pt;height:29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" filled="f" stroked="f">
                <v:textbox>
                  <w:txbxContent>
                    <w:p w:rsidR="00A116EF" w:rsidRDefault="00A116EF" w:rsidP="00E56092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35B7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12E36A5" wp14:editId="04F30BB9">
                <wp:simplePos x="0" y="0"/>
                <wp:positionH relativeFrom="column">
                  <wp:posOffset>4274820</wp:posOffset>
                </wp:positionH>
                <wp:positionV relativeFrom="paragraph">
                  <wp:posOffset>6115050</wp:posOffset>
                </wp:positionV>
                <wp:extent cx="269240" cy="36830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5B7" w:rsidRDefault="002B35B7" w:rsidP="00E5609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2E36A5" id="_x0000_s1049" type="#_x0000_t202" style="position:absolute;left:0;text-align:left;margin-left:336.6pt;margin-top:481.5pt;width:21.2pt;height:29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" filled="f" stroked="f">
                <v:textbox>
                  <w:txbxContent>
                    <w:p w:rsidR="002B35B7" w:rsidRDefault="002B35B7" w:rsidP="00E5609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35B7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541E863" wp14:editId="3C7CFDE0">
                <wp:simplePos x="0" y="0"/>
                <wp:positionH relativeFrom="column">
                  <wp:posOffset>4070350</wp:posOffset>
                </wp:positionH>
                <wp:positionV relativeFrom="paragraph">
                  <wp:posOffset>5251145</wp:posOffset>
                </wp:positionV>
                <wp:extent cx="269240" cy="368300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5B7" w:rsidRDefault="002B35B7" w:rsidP="00E5609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41E863" id="_x0000_s1050" type="#_x0000_t202" style="position:absolute;left:0;text-align:left;margin-left:320.5pt;margin-top:413.5pt;width:21.2pt;height:29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bDDwIAAPwDAAAOAAAAZHJzL2Uyb0RvYy54bWysU9uO2yAQfa/Uf0C8N3a8SZp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" filled="f" stroked="f">
                <v:textbox>
                  <w:txbxContent>
                    <w:p w:rsidR="002B35B7" w:rsidRDefault="002B35B7" w:rsidP="00E56092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61B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4787900</wp:posOffset>
                </wp:positionV>
                <wp:extent cx="869950" cy="869950"/>
                <wp:effectExtent l="0" t="0" r="25400" b="25400"/>
                <wp:wrapNone/>
                <wp:docPr id="53" name="L-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869950"/>
                        </a:xfrm>
                        <a:prstGeom prst="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7ED9AE" id="L-Shape 53" o:spid="_x0000_s1026" style="position:absolute;margin-left:313.75pt;margin-top:377pt;width:68.5pt;height:68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9950,86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" path="m,l434975,r,434975l869950,434975r,434975l,869950,,xe" fillcolor="white [3201]" strokecolor="#1c1c1c [3200]" strokeweight="1pt">
                <v:stroke joinstyle="miter"/>
                <v:path arrowok="t" o:connecttype="custom" o:connectlocs="0,0;434975,0;434975,434975;869950,434975;869950,869950;0,869950;0,0" o:connectangles="0,0,0,0,0,0,0"/>
              </v:shape>
            </w:pict>
          </mc:Fallback>
        </mc:AlternateContent>
      </w:r>
      <w:r w:rsidR="00CE61B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FDC481" wp14:editId="44685045">
                <wp:simplePos x="0" y="0"/>
                <wp:positionH relativeFrom="column">
                  <wp:posOffset>4205605</wp:posOffset>
                </wp:positionH>
                <wp:positionV relativeFrom="paragraph">
                  <wp:posOffset>5657545</wp:posOffset>
                </wp:positionV>
                <wp:extent cx="870508" cy="870508"/>
                <wp:effectExtent l="0" t="0" r="25400" b="25400"/>
                <wp:wrapNone/>
                <wp:docPr id="54" name="L-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8" cy="870508"/>
                        </a:xfrm>
                        <a:prstGeom prst="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3FBB78" id="L-Shape 54" o:spid="_x0000_s1026" style="position:absolute;margin-left:331.15pt;margin-top:445.5pt;width:68.55pt;height:68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0508,87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" path="m,l435254,r,435254l870508,435254r,435254l,870508,,xe" fillcolor="white [3201]" strokecolor="#1c1c1c [3200]" strokeweight="1pt">
                <v:stroke joinstyle="miter"/>
                <v:path arrowok="t" o:connecttype="custom" o:connectlocs="0,0;435254,0;435254,435254;870508,435254;870508,870508;0,870508;0,0" o:connectangles="0,0,0,0,0,0,0"/>
              </v:shape>
            </w:pict>
          </mc:Fallback>
        </mc:AlternateContent>
      </w:r>
      <w:r w:rsidR="007B6ED8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0684316" wp14:editId="0AE26143">
                <wp:simplePos x="0" y="0"/>
                <wp:positionH relativeFrom="column">
                  <wp:posOffset>822325</wp:posOffset>
                </wp:positionH>
                <wp:positionV relativeFrom="paragraph">
                  <wp:posOffset>4599635</wp:posOffset>
                </wp:positionV>
                <wp:extent cx="269240" cy="36830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092" w:rsidRDefault="00E56092" w:rsidP="00E5609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684316" id="_x0000_s1051" type="#_x0000_t202" style="position:absolute;left:0;text-align:left;margin-left:64.75pt;margin-top:362.2pt;width:21.2pt;height:29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" filled="f" stroked="f">
                <v:textbox>
                  <w:txbxContent>
                    <w:p w:rsidR="00E56092" w:rsidRDefault="00E56092" w:rsidP="00E56092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ED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4560900</wp:posOffset>
                </wp:positionV>
                <wp:extent cx="418719" cy="418719"/>
                <wp:effectExtent l="19050" t="19050" r="38735" b="38735"/>
                <wp:wrapNone/>
                <wp:docPr id="50" name="Star: 4 Point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719" cy="418719"/>
                        </a:xfrm>
                        <a:prstGeom prst="star4">
                          <a:avLst>
                            <a:gd name="adj" fmla="val 3480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BC4CEE" id="Star: 4 Points 50" o:spid="_x0000_s1026" type="#_x0000_t187" style="position:absolute;margin-left:58.5pt;margin-top:359.15pt;width:32.95pt;height:32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" adj="3283" fillcolor="white [3201]" strokecolor="#1c1c1c [3200]" strokeweight="1pt"/>
            </w:pict>
          </mc:Fallback>
        </mc:AlternateContent>
      </w:r>
      <w:r w:rsidR="00A54F7A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60C8626" wp14:editId="2983184D">
                <wp:simplePos x="0" y="0"/>
                <wp:positionH relativeFrom="column">
                  <wp:posOffset>4347222</wp:posOffset>
                </wp:positionH>
                <wp:positionV relativeFrom="paragraph">
                  <wp:posOffset>1198281</wp:posOffset>
                </wp:positionV>
                <wp:extent cx="269240" cy="36830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F7A" w:rsidRDefault="00A54F7A" w:rsidP="00E5609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C8626" id="_x0000_s1052" type="#_x0000_t202" style="position:absolute;left:0;text-align:left;margin-left:342.3pt;margin-top:94.35pt;width:21.2pt;height:29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zufDwIAAPwDAAAOAAAAZHJzL2Uyb0RvYy54bWysU9uO2yAQfa/Uf0C8N3a8SZp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" filled="f" stroked="f">
                <v:textbox>
                  <w:txbxContent>
                    <w:p w:rsidR="00A54F7A" w:rsidRDefault="00A54F7A" w:rsidP="00E56092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4F7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328A5D" wp14:editId="73F31AAD">
                <wp:simplePos x="0" y="0"/>
                <wp:positionH relativeFrom="column">
                  <wp:posOffset>4196715</wp:posOffset>
                </wp:positionH>
                <wp:positionV relativeFrom="paragraph">
                  <wp:posOffset>767979</wp:posOffset>
                </wp:positionV>
                <wp:extent cx="871268" cy="871268"/>
                <wp:effectExtent l="0" t="19050" r="43180" b="24130"/>
                <wp:wrapNone/>
                <wp:docPr id="48" name="Right Tri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871268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3725B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8" o:spid="_x0000_s1026" type="#_x0000_t6" style="position:absolute;margin-left:330.45pt;margin-top:60.45pt;width:68.6pt;height:68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" fillcolor="white [3201]" strokecolor="#1c1c1c [3200]" strokeweight="1pt"/>
            </w:pict>
          </mc:Fallback>
        </mc:AlternateContent>
      </w:r>
      <w:r w:rsidR="00A54F7A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A6953FE" wp14:editId="35C82AD0">
                <wp:simplePos x="0" y="0"/>
                <wp:positionH relativeFrom="column">
                  <wp:posOffset>3673475</wp:posOffset>
                </wp:positionH>
                <wp:positionV relativeFrom="paragraph">
                  <wp:posOffset>1883039</wp:posOffset>
                </wp:positionV>
                <wp:extent cx="269240" cy="368300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F7A" w:rsidRDefault="00A54F7A" w:rsidP="00E5609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6953FE" id="_x0000_s1053" type="#_x0000_t202" style="position:absolute;left:0;text-align:left;margin-left:289.25pt;margin-top:148.25pt;width:21.2pt;height:29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" filled="f" stroked="f">
                <v:textbox>
                  <w:txbxContent>
                    <w:p w:rsidR="00A54F7A" w:rsidRDefault="00A54F7A" w:rsidP="00E5609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4F7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3539095</wp:posOffset>
                </wp:positionH>
                <wp:positionV relativeFrom="paragraph">
                  <wp:posOffset>1420902</wp:posOffset>
                </wp:positionV>
                <wp:extent cx="871268" cy="871268"/>
                <wp:effectExtent l="0" t="19050" r="43180" b="24130"/>
                <wp:wrapNone/>
                <wp:docPr id="45" name="Right Tri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871268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64B9B6" id="Right Triangle 45" o:spid="_x0000_s1026" type="#_x0000_t6" style="position:absolute;margin-left:278.65pt;margin-top:111.9pt;width:68.6pt;height:68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" fillcolor="white [3201]" strokecolor="#1c1c1c [3200]" strokeweight="1pt"/>
            </w:pict>
          </mc:Fallback>
        </mc:AlternateContent>
      </w:r>
      <w:r w:rsidR="00172622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3E5E166" wp14:editId="6504F10D">
                <wp:simplePos x="0" y="0"/>
                <wp:positionH relativeFrom="column">
                  <wp:posOffset>120015</wp:posOffset>
                </wp:positionH>
                <wp:positionV relativeFrom="paragraph">
                  <wp:posOffset>6675755</wp:posOffset>
                </wp:positionV>
                <wp:extent cx="2544445" cy="1198880"/>
                <wp:effectExtent l="0" t="0" r="0" b="127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622" w:rsidRDefault="00172622" w:rsidP="00E56092">
                            <w:pPr>
                              <w:spacing w:line="300" w:lineRule="auto"/>
                            </w:pPr>
                            <w:r>
                              <w:t>Starting co-ordinates:</w:t>
                            </w:r>
                          </w:p>
                          <w:p w:rsidR="00172622" w:rsidRDefault="00172622" w:rsidP="00E56092">
                            <w:pPr>
                              <w:spacing w:line="300" w:lineRule="auto"/>
                            </w:pPr>
                            <w:r>
                              <w:t>Translation:</w:t>
                            </w:r>
                          </w:p>
                          <w:p w:rsidR="00172622" w:rsidRDefault="00172622" w:rsidP="00E56092">
                            <w:pPr>
                              <w:spacing w:line="300" w:lineRule="auto"/>
                            </w:pPr>
                            <w:r>
                              <w:t>Finishing co-ordinates: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E5E166" id="Text Box 43" o:spid="_x0000_s1054" type="#_x0000_t202" style="position:absolute;left:0;text-align:left;margin-left:9.45pt;margin-top:525.65pt;width:200.35pt;height:94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" filled="f" stroked="f">
                <v:textbox>
                  <w:txbxContent>
                    <w:p w:rsidR="00172622" w:rsidRDefault="00172622" w:rsidP="00E56092">
                      <w:pPr>
                        <w:spacing w:line="300" w:lineRule="auto"/>
                      </w:pPr>
                      <w:r>
                        <w:t>Starting co-ordinates:</w:t>
                      </w:r>
                    </w:p>
                    <w:p w:rsidR="00172622" w:rsidRDefault="00172622" w:rsidP="00E56092">
                      <w:pPr>
                        <w:spacing w:line="300" w:lineRule="auto"/>
                      </w:pPr>
                      <w:r>
                        <w:t>Translation:</w:t>
                      </w:r>
                    </w:p>
                    <w:p w:rsidR="00172622" w:rsidRDefault="00172622" w:rsidP="00E56092">
                      <w:pPr>
                        <w:spacing w:line="300" w:lineRule="auto"/>
                      </w:pPr>
                      <w:r>
                        <w:t>Finishing co-ordinates: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2622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9CC21A2" wp14:editId="57334181">
                <wp:simplePos x="0" y="0"/>
                <wp:positionH relativeFrom="column">
                  <wp:posOffset>3372485</wp:posOffset>
                </wp:positionH>
                <wp:positionV relativeFrom="paragraph">
                  <wp:posOffset>6667764</wp:posOffset>
                </wp:positionV>
                <wp:extent cx="2553335" cy="1198880"/>
                <wp:effectExtent l="0" t="0" r="0" b="1270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622" w:rsidRDefault="00172622" w:rsidP="00E56092">
                            <w:pPr>
                              <w:spacing w:line="300" w:lineRule="auto"/>
                            </w:pPr>
                            <w:r>
                              <w:t>Starting co-ordinates:</w:t>
                            </w:r>
                          </w:p>
                          <w:p w:rsidR="00172622" w:rsidRDefault="00172622" w:rsidP="00E56092">
                            <w:pPr>
                              <w:spacing w:line="300" w:lineRule="auto"/>
                            </w:pPr>
                            <w:r>
                              <w:t>Translation:</w:t>
                            </w:r>
                          </w:p>
                          <w:p w:rsidR="00172622" w:rsidRDefault="00172622" w:rsidP="00E56092">
                            <w:pPr>
                              <w:spacing w:line="300" w:lineRule="auto"/>
                            </w:pPr>
                            <w:r>
                              <w:t>Finishing co-ordinates: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CC21A2" id="Text Box 44" o:spid="_x0000_s1055" type="#_x0000_t202" style="position:absolute;left:0;text-align:left;margin-left:265.55pt;margin-top:525pt;width:201.05pt;height:94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" filled="f" stroked="f">
                <v:textbox>
                  <w:txbxContent>
                    <w:p w:rsidR="00172622" w:rsidRDefault="00172622" w:rsidP="00E56092">
                      <w:pPr>
                        <w:spacing w:line="300" w:lineRule="auto"/>
                      </w:pPr>
                      <w:r>
                        <w:t>Starting co-ordinates:</w:t>
                      </w:r>
                    </w:p>
                    <w:p w:rsidR="00172622" w:rsidRDefault="00172622" w:rsidP="00E56092">
                      <w:pPr>
                        <w:spacing w:line="300" w:lineRule="auto"/>
                      </w:pPr>
                      <w:r>
                        <w:t>Translation:</w:t>
                      </w:r>
                    </w:p>
                    <w:p w:rsidR="00172622" w:rsidRDefault="00172622" w:rsidP="00E56092">
                      <w:pPr>
                        <w:spacing w:line="300" w:lineRule="auto"/>
                      </w:pPr>
                      <w:r>
                        <w:t>Finishing co-ordinates: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2622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1330D2A" wp14:editId="3E8CD854">
                <wp:simplePos x="0" y="0"/>
                <wp:positionH relativeFrom="column">
                  <wp:posOffset>105410</wp:posOffset>
                </wp:positionH>
                <wp:positionV relativeFrom="paragraph">
                  <wp:posOffset>2662555</wp:posOffset>
                </wp:positionV>
                <wp:extent cx="2544445" cy="1198880"/>
                <wp:effectExtent l="0" t="0" r="0" b="127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092" w:rsidRDefault="00E56092" w:rsidP="00E56092">
                            <w:pPr>
                              <w:spacing w:line="300" w:lineRule="auto"/>
                            </w:pPr>
                            <w:r>
                              <w:t>Starting co-ordinates:</w:t>
                            </w:r>
                          </w:p>
                          <w:p w:rsidR="00E56092" w:rsidRDefault="00E56092" w:rsidP="00E56092">
                            <w:pPr>
                              <w:spacing w:line="300" w:lineRule="auto"/>
                            </w:pPr>
                            <w:r>
                              <w:t>Translation:</w:t>
                            </w:r>
                          </w:p>
                          <w:p w:rsidR="00E56092" w:rsidRDefault="00E56092" w:rsidP="00E56092">
                            <w:pPr>
                              <w:spacing w:line="300" w:lineRule="auto"/>
                            </w:pPr>
                            <w:r>
                              <w:t>Finishing co-ordinates: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330D2A" id="Text Box 36" o:spid="_x0000_s1056" type="#_x0000_t202" style="position:absolute;left:0;text-align:left;margin-left:8.3pt;margin-top:209.65pt;width:200.35pt;height:94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" filled="f" stroked="f">
                <v:textbox>
                  <w:txbxContent>
                    <w:p w:rsidR="00E56092" w:rsidRDefault="00E56092" w:rsidP="00E56092">
                      <w:pPr>
                        <w:spacing w:line="300" w:lineRule="auto"/>
                      </w:pPr>
                      <w:r>
                        <w:t>Starting co-ordinates:</w:t>
                      </w:r>
                    </w:p>
                    <w:p w:rsidR="00E56092" w:rsidRDefault="00E56092" w:rsidP="00E56092">
                      <w:pPr>
                        <w:spacing w:line="300" w:lineRule="auto"/>
                      </w:pPr>
                      <w:r>
                        <w:t>Translation:</w:t>
                      </w:r>
                    </w:p>
                    <w:p w:rsidR="00E56092" w:rsidRDefault="00E56092" w:rsidP="00E56092">
                      <w:pPr>
                        <w:spacing w:line="300" w:lineRule="auto"/>
                      </w:pPr>
                      <w:r>
                        <w:t>Finishing co-ordinates: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2622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BE9CA47" wp14:editId="1301E435">
                <wp:simplePos x="0" y="0"/>
                <wp:positionH relativeFrom="column">
                  <wp:posOffset>3357880</wp:posOffset>
                </wp:positionH>
                <wp:positionV relativeFrom="paragraph">
                  <wp:posOffset>2654300</wp:posOffset>
                </wp:positionV>
                <wp:extent cx="2553335" cy="1198880"/>
                <wp:effectExtent l="0" t="0" r="0" b="127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622" w:rsidRDefault="00172622" w:rsidP="00E56092">
                            <w:pPr>
                              <w:spacing w:line="300" w:lineRule="auto"/>
                            </w:pPr>
                            <w:r>
                              <w:t>Starting co-ordinates:</w:t>
                            </w:r>
                          </w:p>
                          <w:p w:rsidR="00172622" w:rsidRDefault="00172622" w:rsidP="00E56092">
                            <w:pPr>
                              <w:spacing w:line="300" w:lineRule="auto"/>
                            </w:pPr>
                            <w:r>
                              <w:t>Translation:</w:t>
                            </w:r>
                          </w:p>
                          <w:p w:rsidR="00172622" w:rsidRDefault="00172622" w:rsidP="00E56092">
                            <w:pPr>
                              <w:spacing w:line="300" w:lineRule="auto"/>
                            </w:pPr>
                            <w:r>
                              <w:t>Finishing co-ordinates: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E9CA47" id="Text Box 42" o:spid="_x0000_s1057" type="#_x0000_t202" style="position:absolute;left:0;text-align:left;margin-left:264.4pt;margin-top:209pt;width:201.05pt;height:94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" filled="f" stroked="f">
                <v:textbox>
                  <w:txbxContent>
                    <w:p w:rsidR="00172622" w:rsidRDefault="00172622" w:rsidP="00E56092">
                      <w:pPr>
                        <w:spacing w:line="300" w:lineRule="auto"/>
                      </w:pPr>
                      <w:r>
                        <w:t>Starting co-ordinates:</w:t>
                      </w:r>
                    </w:p>
                    <w:p w:rsidR="00172622" w:rsidRDefault="00172622" w:rsidP="00E56092">
                      <w:pPr>
                        <w:spacing w:line="300" w:lineRule="auto"/>
                      </w:pPr>
                      <w:r>
                        <w:t>Translation:</w:t>
                      </w:r>
                    </w:p>
                    <w:p w:rsidR="00172622" w:rsidRDefault="00172622" w:rsidP="00E56092">
                      <w:pPr>
                        <w:spacing w:line="300" w:lineRule="auto"/>
                      </w:pPr>
                      <w:r>
                        <w:t>Finishing co-ordinates: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6092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E849959" wp14:editId="1FFBC925">
                <wp:simplePos x="0" y="0"/>
                <wp:positionH relativeFrom="column">
                  <wp:posOffset>706755</wp:posOffset>
                </wp:positionH>
                <wp:positionV relativeFrom="paragraph">
                  <wp:posOffset>1693545</wp:posOffset>
                </wp:positionV>
                <wp:extent cx="269240" cy="36830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092" w:rsidRDefault="00E56092" w:rsidP="00E5609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849959" id="_x0000_s1058" type="#_x0000_t202" style="position:absolute;left:0;text-align:left;margin-left:55.65pt;margin-top:133.35pt;width:21.2pt;height:29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" filled="f" stroked="f">
                <v:textbox>
                  <w:txbxContent>
                    <w:p w:rsidR="00E56092" w:rsidRDefault="00E56092" w:rsidP="00E5609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6092" w:rsidRPr="00E5609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1EAE39" wp14:editId="740EA6AE">
                <wp:simplePos x="0" y="0"/>
                <wp:positionH relativeFrom="column">
                  <wp:posOffset>514350</wp:posOffset>
                </wp:positionH>
                <wp:positionV relativeFrom="paragraph">
                  <wp:posOffset>1647561</wp:posOffset>
                </wp:positionV>
                <wp:extent cx="655955" cy="431165"/>
                <wp:effectExtent l="0" t="0" r="10795" b="260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" cy="431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6FEA9C" id="Rectangle 39" o:spid="_x0000_s1026" style="position:absolute;margin-left:40.5pt;margin-top:129.75pt;width:51.65pt;height:33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" fillcolor="white [3201]" strokecolor="#1c1c1c [3200]" strokeweight="1pt"/>
            </w:pict>
          </mc:Fallback>
        </mc:AlternateContent>
      </w:r>
      <w:r w:rsidR="00E56092" w:rsidRPr="00E5609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E089EB" wp14:editId="5917FA79">
                <wp:simplePos x="0" y="0"/>
                <wp:positionH relativeFrom="column">
                  <wp:posOffset>1618615</wp:posOffset>
                </wp:positionH>
                <wp:positionV relativeFrom="paragraph">
                  <wp:posOffset>750570</wp:posOffset>
                </wp:positionV>
                <wp:extent cx="655955" cy="431165"/>
                <wp:effectExtent l="0" t="0" r="10795" b="2603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" cy="431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013D6C" id="Rectangle 38" o:spid="_x0000_s1026" style="position:absolute;margin-left:127.45pt;margin-top:59.1pt;width:51.65pt;height:33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" fillcolor="white [3201]" strokecolor="#1c1c1c [3200]" strokeweight="1pt"/>
            </w:pict>
          </mc:Fallback>
        </mc:AlternateContent>
      </w:r>
    </w:p>
    <w:p w:rsidR="00954D87" w:rsidRDefault="00954D87" w:rsidP="009E4127">
      <w:pPr>
        <w:sectPr w:rsidR="00954D87" w:rsidSect="008A5276">
          <w:headerReference w:type="default" r:id="rId12"/>
          <w:pgSz w:w="11906" w:h="16838" w:code="9"/>
          <w:pgMar w:top="284" w:right="567" w:bottom="1361" w:left="567" w:header="0" w:footer="0" w:gutter="0"/>
          <w:cols w:space="708"/>
          <w:docGrid w:linePitch="360"/>
        </w:sectPr>
      </w:pPr>
    </w:p>
    <w:p w:rsidR="00954D87" w:rsidRDefault="008442DD" w:rsidP="008A5276">
      <w:pPr>
        <w:spacing w:line="216" w:lineRule="auto"/>
        <w:sectPr w:rsidR="00954D87" w:rsidSect="008A5276">
          <w:headerReference w:type="default" r:id="rId13"/>
          <w:pgSz w:w="11906" w:h="16838" w:code="9"/>
          <w:pgMar w:top="709" w:right="567" w:bottom="1361" w:left="567" w:header="0" w:footer="0" w:gutter="0"/>
          <w:cols w:space="708"/>
          <w:docGrid w:linePitch="360"/>
        </w:sectPr>
      </w:pPr>
      <w:r w:rsidRPr="009765C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DC98B47" wp14:editId="77F0E913">
                <wp:simplePos x="0" y="0"/>
                <wp:positionH relativeFrom="margin">
                  <wp:posOffset>3368675</wp:posOffset>
                </wp:positionH>
                <wp:positionV relativeFrom="paragraph">
                  <wp:posOffset>4860759</wp:posOffset>
                </wp:positionV>
                <wp:extent cx="3048635" cy="826770"/>
                <wp:effectExtent l="0" t="0" r="0" b="0"/>
                <wp:wrapSquare wrapText="bothSides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82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2DD" w:rsidRDefault="008442DD" w:rsidP="008442DD">
                            <w:pPr>
                              <w:pStyle w:val="KS2BodyCopyKS2"/>
                            </w:pPr>
                            <w:r>
                              <w:t>Plot these co-ordinates to reveal a shape: (2,1), (3,1), (3,3), (4,3), (4,4), (2,4)</w:t>
                            </w:r>
                          </w:p>
                          <w:p w:rsidR="009765C0" w:rsidRDefault="009765C0" w:rsidP="009765C0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C98B47" id="Text Box 62" o:spid="_x0000_s1059" type="#_x0000_t202" style="position:absolute;left:0;text-align:left;margin-left:265.25pt;margin-top:382.75pt;width:240.05pt;height:65.1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" filled="f" stroked="f">
                <v:textbox>
                  <w:txbxContent>
                    <w:p w:rsidR="008442DD" w:rsidRDefault="008442DD" w:rsidP="008442DD">
                      <w:pPr>
                        <w:pStyle w:val="KS2BodyCopyKS2"/>
                      </w:pPr>
                      <w:r>
                        <w:t>Plot these co-ordinates to reveal a shape: (2,1), (3,1), (3,3), (4,3), (4,4), (2,4)</w:t>
                      </w:r>
                    </w:p>
                    <w:p w:rsidR="009765C0" w:rsidRDefault="009765C0" w:rsidP="009765C0"/>
                  </w:txbxContent>
                </v:textbox>
                <w10:wrap type="square" anchorx="margin"/>
              </v:shape>
            </w:pict>
          </mc:Fallback>
        </mc:AlternateContent>
      </w:r>
      <w:r w:rsidR="009765C0" w:rsidRPr="009765C0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A69527E" wp14:editId="158E9354">
                <wp:simplePos x="0" y="0"/>
                <wp:positionH relativeFrom="column">
                  <wp:posOffset>3376930</wp:posOffset>
                </wp:positionH>
                <wp:positionV relativeFrom="paragraph">
                  <wp:posOffset>8063230</wp:posOffset>
                </wp:positionV>
                <wp:extent cx="2941955" cy="1198880"/>
                <wp:effectExtent l="0" t="0" r="0" b="1270"/>
                <wp:wrapSquare wrapText="bothSides"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2DD" w:rsidRDefault="008442DD" w:rsidP="008442DD">
                            <w:pPr>
                              <w:pStyle w:val="KS2BodyCopyKS2"/>
                            </w:pPr>
                            <w:r>
                              <w:t>Translate the shape left 3, down 4.</w:t>
                            </w:r>
                          </w:p>
                          <w:p w:rsidR="009765C0" w:rsidRDefault="008442DD" w:rsidP="008442DD">
                            <w:pPr>
                              <w:pStyle w:val="KS2BodyCopyKS2"/>
                              <w:jc w:val="left"/>
                            </w:pPr>
                            <w:r>
                              <w:t>What are the co-ordinates of the new shape?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69527E" id="Text Box 192" o:spid="_x0000_s1060" type="#_x0000_t202" style="position:absolute;left:0;text-align:left;margin-left:265.9pt;margin-top:634.9pt;width:231.65pt;height:94.4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" filled="f" stroked="f">
                <v:textbox>
                  <w:txbxContent>
                    <w:p w:rsidR="008442DD" w:rsidRDefault="008442DD" w:rsidP="008442DD">
                      <w:pPr>
                        <w:pStyle w:val="KS2BodyCopyKS2"/>
                      </w:pPr>
                      <w:r>
                        <w:t>Translate the shape left 3, down 4.</w:t>
                      </w:r>
                    </w:p>
                    <w:p w:rsidR="009765C0" w:rsidRDefault="008442DD" w:rsidP="008442DD">
                      <w:pPr>
                        <w:pStyle w:val="KS2BodyCopyKS2"/>
                        <w:jc w:val="left"/>
                      </w:pPr>
                      <w:r>
                        <w:t>What are the co-ordinates of the new shape?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65C0" w:rsidRPr="009765C0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5A28CAF" wp14:editId="67FBD5C9">
                <wp:simplePos x="0" y="0"/>
                <wp:positionH relativeFrom="column">
                  <wp:posOffset>100965</wp:posOffset>
                </wp:positionH>
                <wp:positionV relativeFrom="paragraph">
                  <wp:posOffset>8063561</wp:posOffset>
                </wp:positionV>
                <wp:extent cx="2941955" cy="1198880"/>
                <wp:effectExtent l="0" t="0" r="0" b="127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2DD" w:rsidRDefault="008442DD" w:rsidP="008442DD">
                            <w:pPr>
                              <w:pStyle w:val="KS2BodyCopyKS2"/>
                            </w:pPr>
                            <w:r>
                              <w:t>Translate the shape right 4, down 2.</w:t>
                            </w:r>
                          </w:p>
                          <w:p w:rsidR="009765C0" w:rsidRDefault="008442DD" w:rsidP="008442DD">
                            <w:pPr>
                              <w:pStyle w:val="KS2BodyCopyKS2"/>
                              <w:jc w:val="left"/>
                            </w:pPr>
                            <w:r>
                              <w:t>What are the co-ordinates of the new shape?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A28CAF" id="_x0000_s1061" type="#_x0000_t202" style="position:absolute;left:0;text-align:left;margin-left:7.95pt;margin-top:634.95pt;width:231.65pt;height:94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" filled="f" stroked="f">
                <v:textbox>
                  <w:txbxContent>
                    <w:p w:rsidR="008442DD" w:rsidRDefault="008442DD" w:rsidP="008442DD">
                      <w:pPr>
                        <w:pStyle w:val="KS2BodyCopyKS2"/>
                      </w:pPr>
                      <w:r>
                        <w:t>Translate the shape right 4, down 2.</w:t>
                      </w:r>
                    </w:p>
                    <w:p w:rsidR="009765C0" w:rsidRDefault="008442DD" w:rsidP="008442DD">
                      <w:pPr>
                        <w:pStyle w:val="KS2BodyCopyKS2"/>
                        <w:jc w:val="left"/>
                      </w:pPr>
                      <w:r>
                        <w:t>What are the co-ordinates of the new shape?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65C0" w:rsidRPr="009765C0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331E0FA" wp14:editId="4B909FBA">
                <wp:simplePos x="0" y="0"/>
                <wp:positionH relativeFrom="margin">
                  <wp:posOffset>108585</wp:posOffset>
                </wp:positionH>
                <wp:positionV relativeFrom="paragraph">
                  <wp:posOffset>4930775</wp:posOffset>
                </wp:positionV>
                <wp:extent cx="3048635" cy="629285"/>
                <wp:effectExtent l="0" t="0" r="0" b="0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2DD" w:rsidRDefault="008442DD" w:rsidP="008442DD">
                            <w:pPr>
                              <w:pStyle w:val="KS2BodyCopyKS2"/>
                            </w:pPr>
                            <w:r>
                              <w:t>Plot these co-ordinates to reveal a shape: (-2, 4), (-4, -3), (0, -3)</w:t>
                            </w:r>
                          </w:p>
                          <w:p w:rsidR="009765C0" w:rsidRDefault="009765C0" w:rsidP="009765C0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1E0FA" id="Text Box 61" o:spid="_x0000_s1062" type="#_x0000_t202" style="position:absolute;left:0;text-align:left;margin-left:8.55pt;margin-top:388.25pt;width:240.05pt;height:49.5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" filled="f" stroked="f">
                <v:textbox>
                  <w:txbxContent>
                    <w:p w:rsidR="008442DD" w:rsidRDefault="008442DD" w:rsidP="008442DD">
                      <w:pPr>
                        <w:pStyle w:val="KS2BodyCopyKS2"/>
                      </w:pPr>
                      <w:r>
                        <w:t>Plot these co-ordinates to reveal a shape: (-2, 4), (-4, -3), (0, -3)</w:t>
                      </w:r>
                    </w:p>
                    <w:p w:rsidR="009765C0" w:rsidRDefault="009765C0" w:rsidP="009765C0"/>
                  </w:txbxContent>
                </v:textbox>
                <w10:wrap type="square" anchorx="margin"/>
              </v:shape>
            </w:pict>
          </mc:Fallback>
        </mc:AlternateContent>
      </w:r>
      <w:r w:rsidR="009765C0" w:rsidRPr="009765C0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75D0C46" wp14:editId="17AC7C80">
                <wp:simplePos x="0" y="0"/>
                <wp:positionH relativeFrom="column">
                  <wp:posOffset>3384550</wp:posOffset>
                </wp:positionH>
                <wp:positionV relativeFrom="paragraph">
                  <wp:posOffset>3459480</wp:posOffset>
                </wp:positionV>
                <wp:extent cx="2965450" cy="1198880"/>
                <wp:effectExtent l="0" t="0" r="0" b="1270"/>
                <wp:wrapSquare wrapText="bothSides"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2DD" w:rsidRDefault="008442DD" w:rsidP="008442DD">
                            <w:pPr>
                              <w:pStyle w:val="KS2BodyCopyKS2"/>
                            </w:pPr>
                            <w:r>
                              <w:t>Translate the shape left 4, up 1.</w:t>
                            </w:r>
                          </w:p>
                          <w:p w:rsidR="009765C0" w:rsidRDefault="008442DD" w:rsidP="008442DD">
                            <w:pPr>
                              <w:pStyle w:val="KS2BodyCopyKS2"/>
                              <w:jc w:val="left"/>
                            </w:pPr>
                            <w:r>
                              <w:t>What are the co-ordinates of the new shape?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5D0C46" id="Text Box 60" o:spid="_x0000_s1063" type="#_x0000_t202" style="position:absolute;left:0;text-align:left;margin-left:266.5pt;margin-top:272.4pt;width:233.5pt;height:94.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" filled="f" stroked="f">
                <v:textbox>
                  <w:txbxContent>
                    <w:p w:rsidR="008442DD" w:rsidRDefault="008442DD" w:rsidP="008442DD">
                      <w:pPr>
                        <w:pStyle w:val="KS2BodyCopyKS2"/>
                      </w:pPr>
                      <w:r>
                        <w:t>Translate the shape left 4, up 1.</w:t>
                      </w:r>
                    </w:p>
                    <w:p w:rsidR="009765C0" w:rsidRDefault="008442DD" w:rsidP="008442DD">
                      <w:pPr>
                        <w:pStyle w:val="KS2BodyCopyKS2"/>
                        <w:jc w:val="left"/>
                      </w:pPr>
                      <w:r>
                        <w:t>What are the co-ordinates of the new shape?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65C0" w:rsidRPr="009765C0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EA20985" wp14:editId="1953F52E">
                <wp:simplePos x="0" y="0"/>
                <wp:positionH relativeFrom="column">
                  <wp:posOffset>108585</wp:posOffset>
                </wp:positionH>
                <wp:positionV relativeFrom="paragraph">
                  <wp:posOffset>3459700</wp:posOffset>
                </wp:positionV>
                <wp:extent cx="2965450" cy="1198880"/>
                <wp:effectExtent l="0" t="0" r="0" b="127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2DD" w:rsidRDefault="008442DD" w:rsidP="008442DD">
                            <w:pPr>
                              <w:pStyle w:val="KS2BodyCopyKS2"/>
                            </w:pPr>
                            <w:r>
                              <w:t>Translate the shape right 3, up 3.</w:t>
                            </w:r>
                          </w:p>
                          <w:p w:rsidR="009765C0" w:rsidRDefault="008442DD" w:rsidP="008442DD">
                            <w:pPr>
                              <w:pStyle w:val="KS2BodyCopyKS2"/>
                              <w:jc w:val="left"/>
                            </w:pPr>
                            <w:r>
                              <w:t>What are the co-ordinates of the new shape?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A20985" id="_x0000_s1064" type="#_x0000_t202" style="position:absolute;left:0;text-align:left;margin-left:8.55pt;margin-top:272.4pt;width:233.5pt;height:94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" filled="f" stroked="f">
                <v:textbox>
                  <w:txbxContent>
                    <w:p w:rsidR="008442DD" w:rsidRDefault="008442DD" w:rsidP="008442DD">
                      <w:pPr>
                        <w:pStyle w:val="KS2BodyCopyKS2"/>
                      </w:pPr>
                      <w:r>
                        <w:t>Translate the shape right 3, up 3.</w:t>
                      </w:r>
                    </w:p>
                    <w:p w:rsidR="009765C0" w:rsidRDefault="008442DD" w:rsidP="008442DD">
                      <w:pPr>
                        <w:pStyle w:val="KS2BodyCopyKS2"/>
                        <w:jc w:val="left"/>
                      </w:pPr>
                      <w:r>
                        <w:t>What are the co-ordinates of the new shape?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65C0" w:rsidRPr="009765C0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DE8EB82" wp14:editId="1B9FD8C8">
                <wp:simplePos x="0" y="0"/>
                <wp:positionH relativeFrom="margin">
                  <wp:posOffset>3376930</wp:posOffset>
                </wp:positionH>
                <wp:positionV relativeFrom="paragraph">
                  <wp:posOffset>344805</wp:posOffset>
                </wp:positionV>
                <wp:extent cx="2973705" cy="629285"/>
                <wp:effectExtent l="0" t="0" r="0" b="0"/>
                <wp:wrapSquare wrapText="bothSides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2DD" w:rsidRDefault="008442DD" w:rsidP="008442DD">
                            <w:pPr>
                              <w:pStyle w:val="KS2BodyCopyKS2"/>
                            </w:pPr>
                            <w:r>
                              <w:t>Plot these co-ordinates to reveal a shape: (2, 1), (4, 1), (0, -3), (0, -1)</w:t>
                            </w:r>
                          </w:p>
                          <w:p w:rsidR="009765C0" w:rsidRDefault="009765C0" w:rsidP="009765C0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8EB82" id="Text Box 58" o:spid="_x0000_s1065" type="#_x0000_t202" style="position:absolute;left:0;text-align:left;margin-left:265.9pt;margin-top:27.15pt;width:234.15pt;height:49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" filled="f" stroked="f">
                <v:textbox>
                  <w:txbxContent>
                    <w:p w:rsidR="008442DD" w:rsidRDefault="008442DD" w:rsidP="008442DD">
                      <w:pPr>
                        <w:pStyle w:val="KS2BodyCopyKS2"/>
                      </w:pPr>
                      <w:r>
                        <w:t>Plot these co-ordinates to reveal a shape: (2, 1), (4, 1), (0, -3), (0, -1)</w:t>
                      </w:r>
                    </w:p>
                    <w:p w:rsidR="009765C0" w:rsidRDefault="009765C0" w:rsidP="009765C0"/>
                  </w:txbxContent>
                </v:textbox>
                <w10:wrap type="square" anchorx="margin"/>
              </v:shape>
            </w:pict>
          </mc:Fallback>
        </mc:AlternateContent>
      </w:r>
      <w:r w:rsidR="009765C0" w:rsidRPr="009765C0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C38B284" wp14:editId="26257D79">
                <wp:simplePos x="0" y="0"/>
                <wp:positionH relativeFrom="margin">
                  <wp:posOffset>116840</wp:posOffset>
                </wp:positionH>
                <wp:positionV relativeFrom="paragraph">
                  <wp:posOffset>320675</wp:posOffset>
                </wp:positionV>
                <wp:extent cx="2941955" cy="629285"/>
                <wp:effectExtent l="0" t="0" r="0" b="0"/>
                <wp:wrapSquare wrapText="bothSides"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2DD" w:rsidRDefault="008442DD" w:rsidP="008442DD">
                            <w:pPr>
                              <w:pStyle w:val="KS2BodyCopyKS2"/>
                            </w:pPr>
                            <w:r>
                              <w:t>Plot these co-ordinates to reveal a shape: (-3,-1), (-3, -2), (1, -1), (1, -2)</w:t>
                            </w:r>
                          </w:p>
                          <w:p w:rsidR="009765C0" w:rsidRDefault="009765C0" w:rsidP="009765C0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38B284" id="Text Box 57" o:spid="_x0000_s1066" type="#_x0000_t202" style="position:absolute;left:0;text-align:left;margin-left:9.2pt;margin-top:25.25pt;width:231.65pt;height:49.5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" filled="f" stroked="f">
                <v:textbox>
                  <w:txbxContent>
                    <w:p w:rsidR="008442DD" w:rsidRDefault="008442DD" w:rsidP="008442DD">
                      <w:pPr>
                        <w:pStyle w:val="KS2BodyCopyKS2"/>
                      </w:pPr>
                      <w:r>
                        <w:t>Plot these co-ordinates to reveal a shape: (-</w:t>
                      </w:r>
                      <w:proofErr w:type="gramStart"/>
                      <w:r>
                        <w:t>3,-</w:t>
                      </w:r>
                      <w:proofErr w:type="gramEnd"/>
                      <w:r>
                        <w:t>1), (-3, -2), (1, -1), (1, -2)</w:t>
                      </w:r>
                    </w:p>
                    <w:p w:rsidR="009765C0" w:rsidRDefault="009765C0" w:rsidP="009765C0"/>
                  </w:txbxContent>
                </v:textbox>
                <w10:wrap type="square" anchorx="margin"/>
              </v:shape>
            </w:pict>
          </mc:Fallback>
        </mc:AlternateContent>
      </w:r>
      <w:r w:rsidR="008A5276">
        <w:t xml:space="preserve">Plot the following co-ordinates and </w:t>
      </w:r>
      <w:r w:rsidR="00FB09AD">
        <w:t>follow the translations</w:t>
      </w:r>
      <w:r w:rsidR="008A5276">
        <w:t xml:space="preserve"> to reveal a new shape.</w:t>
      </w:r>
      <w:r w:rsidR="009765C0" w:rsidRPr="009765C0">
        <w:rPr>
          <w:noProof/>
          <w:lang w:eastAsia="en-US"/>
        </w:rPr>
        <w:t xml:space="preserve"> </w:t>
      </w:r>
    </w:p>
    <w:p w:rsidR="008A5276" w:rsidRDefault="008A5276" w:rsidP="008A5276">
      <w:pPr>
        <w:pStyle w:val="Heading1KS2"/>
        <w:spacing w:after="0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472927" wp14:editId="0002B4AF">
                <wp:simplePos x="0" y="0"/>
                <wp:positionH relativeFrom="column">
                  <wp:posOffset>-19685</wp:posOffset>
                </wp:positionH>
                <wp:positionV relativeFrom="paragraph">
                  <wp:posOffset>627673</wp:posOffset>
                </wp:positionV>
                <wp:extent cx="6822440" cy="327660"/>
                <wp:effectExtent l="0" t="0" r="1651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2440" cy="3276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A08408" id="Rectangle 7" o:spid="_x0000_s1026" style="position:absolute;margin-left:-1.55pt;margin-top:49.4pt;width:537.2pt;height:25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" filled="f" strokecolor="#1c1c1c [3213]" strokeweight="1pt"/>
            </w:pict>
          </mc:Fallback>
        </mc:AlternateContent>
      </w:r>
      <w:r>
        <w:rPr>
          <w:color w:val="000000"/>
        </w:rPr>
        <w:t>2D Shape Translations</w:t>
      </w:r>
    </w:p>
    <w:p w:rsidR="008A5276" w:rsidRDefault="008A5276" w:rsidP="008A5276">
      <w:pPr>
        <w:pStyle w:val="AimKS2"/>
        <w:spacing w:before="120" w:after="0"/>
        <w:jc w:val="center"/>
      </w:pPr>
      <w:r>
        <w:t>I can describe the translation of a 2D shape on a four-quadrant co-ordinate grid.</w:t>
      </w:r>
    </w:p>
    <w:p w:rsidR="008A5276" w:rsidRDefault="008A5276" w:rsidP="00F071F3">
      <w:pPr>
        <w:pStyle w:val="KS2BodyCopyKS2"/>
        <w:spacing w:before="120"/>
      </w:pPr>
      <w:r>
        <w:t>Describe the positions and translations of the 2D shapes.</w:t>
      </w:r>
    </w:p>
    <w:p w:rsidR="00954D87" w:rsidRDefault="00ED68DF" w:rsidP="009E4127">
      <w:pPr>
        <w:sectPr w:rsidR="00954D87" w:rsidSect="008A5276">
          <w:headerReference w:type="default" r:id="rId14"/>
          <w:pgSz w:w="11906" w:h="16838" w:code="9"/>
          <w:pgMar w:top="567" w:right="567" w:bottom="1361" w:left="567" w:header="0" w:footer="0" w:gutter="0"/>
          <w:cols w:space="708"/>
          <w:docGrid w:linePitch="360"/>
        </w:sectPr>
      </w:pPr>
      <w:r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4B7AD17" wp14:editId="45784364">
                <wp:simplePos x="0" y="0"/>
                <wp:positionH relativeFrom="column">
                  <wp:posOffset>673735</wp:posOffset>
                </wp:positionH>
                <wp:positionV relativeFrom="paragraph">
                  <wp:posOffset>5506085</wp:posOffset>
                </wp:positionV>
                <wp:extent cx="269240" cy="36830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35" w:rsidRDefault="00600C35" w:rsidP="009846A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7AD17" id="_x0000_s1067" type="#_x0000_t202" style="position:absolute;left:0;text-align:left;margin-left:53.05pt;margin-top:433.55pt;width:21.2pt;height:29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" filled="f" stroked="f">
                <v:textbox>
                  <w:txbxContent>
                    <w:p w:rsidR="00600C35" w:rsidRDefault="00600C35" w:rsidP="009846A3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510D88" wp14:editId="1A80CC29">
                <wp:simplePos x="0" y="0"/>
                <wp:positionH relativeFrom="column">
                  <wp:posOffset>563245</wp:posOffset>
                </wp:positionH>
                <wp:positionV relativeFrom="paragraph">
                  <wp:posOffset>5268966</wp:posOffset>
                </wp:positionV>
                <wp:extent cx="514350" cy="825500"/>
                <wp:effectExtent l="0" t="0" r="0" b="0"/>
                <wp:wrapNone/>
                <wp:docPr id="210" name="Plus Sign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8255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2E206" id="Plus Sign 210" o:spid="_x0000_s1026" style="position:absolute;margin-left:44.35pt;margin-top:414.9pt;width:40.5pt;height: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82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" path="m68177,352262r128510,l196687,109420r120976,l317663,352262r128510,l446173,473238r-128510,l317663,716080r-120976,l196687,473238r-128510,l68177,352262xe" fillcolor="white [3201]" strokecolor="#1c1c1c [3200]" strokeweight="1pt">
                <v:stroke joinstyle="miter"/>
                <v:path arrowok="t" o:connecttype="custom" o:connectlocs="68177,352262;196687,352262;196687,109420;317663,109420;317663,352262;446173,352262;446173,473238;317663,473238;317663,716080;196687,716080;196687,473238;68177,473238;68177,352262" o:connectangles="0,0,0,0,0,0,0,0,0,0,0,0,0"/>
              </v:shape>
            </w:pict>
          </mc:Fallback>
        </mc:AlternateContent>
      </w:r>
      <w:r w:rsidR="00E53A37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291D143" wp14:editId="0F15ECC1">
                <wp:simplePos x="0" y="0"/>
                <wp:positionH relativeFrom="column">
                  <wp:posOffset>4369435</wp:posOffset>
                </wp:positionH>
                <wp:positionV relativeFrom="paragraph">
                  <wp:posOffset>4867275</wp:posOffset>
                </wp:positionV>
                <wp:extent cx="269240" cy="36830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A37" w:rsidRDefault="00E53A37" w:rsidP="009846A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91D143" id="_x0000_s1068" type="#_x0000_t202" style="position:absolute;left:0;text-align:left;margin-left:344.05pt;margin-top:383.25pt;width:21.2pt;height:29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" filled="f" stroked="f">
                <v:textbox>
                  <w:txbxContent>
                    <w:p w:rsidR="00E53A37" w:rsidRDefault="00E53A37" w:rsidP="009846A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A37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5EEF7C1" wp14:editId="7BA38C1D">
                <wp:simplePos x="0" y="0"/>
                <wp:positionH relativeFrom="column">
                  <wp:posOffset>5527675</wp:posOffset>
                </wp:positionH>
                <wp:positionV relativeFrom="paragraph">
                  <wp:posOffset>5892165</wp:posOffset>
                </wp:positionV>
                <wp:extent cx="269240" cy="36830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A37" w:rsidRDefault="00E53A37" w:rsidP="009846A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EEF7C1" id="_x0000_s1069" type="#_x0000_t202" style="position:absolute;left:0;text-align:left;margin-left:435.25pt;margin-top:463.95pt;width:21.2pt;height:29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" filled="f" stroked="f">
                <v:textbox>
                  <w:txbxContent>
                    <w:p w:rsidR="00E53A37" w:rsidRDefault="00E53A37" w:rsidP="009846A3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4481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90F553" wp14:editId="78207446">
                <wp:simplePos x="0" y="0"/>
                <wp:positionH relativeFrom="column">
                  <wp:posOffset>5408295</wp:posOffset>
                </wp:positionH>
                <wp:positionV relativeFrom="paragraph">
                  <wp:posOffset>5772785</wp:posOffset>
                </wp:positionV>
                <wp:extent cx="508000" cy="627380"/>
                <wp:effectExtent l="19050" t="0" r="44450" b="20320"/>
                <wp:wrapNone/>
                <wp:docPr id="214" name="Trapezoid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8000" cy="627380"/>
                        </a:xfrm>
                        <a:prstGeom prst="trapezoid">
                          <a:avLst>
                            <a:gd name="adj" fmla="val 2514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A2F3E8" id="Trapezoid 214" o:spid="_x0000_s1026" style="position:absolute;margin-left:425.85pt;margin-top:454.55pt;width:40pt;height:49.4pt;rotation:18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62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" path="m,627380l127742,,380258,,508000,627380,,627380xe" fillcolor="white [3201]" strokecolor="#1c1c1c [3200]" strokeweight="1pt">
                <v:stroke joinstyle="miter"/>
                <v:path arrowok="t" o:connecttype="custom" o:connectlocs="0,627380;127742,0;380258,0;508000,627380;0,627380" o:connectangles="0,0,0,0,0"/>
              </v:shape>
            </w:pict>
          </mc:Fallback>
        </mc:AlternateContent>
      </w:r>
      <w:r w:rsidR="004C4481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4754245</wp:posOffset>
                </wp:positionV>
                <wp:extent cx="508000" cy="627380"/>
                <wp:effectExtent l="19050" t="0" r="44450" b="20320"/>
                <wp:wrapNone/>
                <wp:docPr id="213" name="Trapezoid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8000" cy="627380"/>
                        </a:xfrm>
                        <a:prstGeom prst="trapezoid">
                          <a:avLst>
                            <a:gd name="adj" fmla="val 2514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333BC0" id="Trapezoid 213" o:spid="_x0000_s1026" style="position:absolute;margin-left:334.65pt;margin-top:374.35pt;width:40pt;height:49.4pt;rotation:18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62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" path="m,627380l127742,,380258,,508000,627380,,627380xe" fillcolor="white [3201]" strokecolor="#1c1c1c [3200]" strokeweight="1pt">
                <v:stroke joinstyle="miter"/>
                <v:path arrowok="t" o:connecttype="custom" o:connectlocs="0,627380;127742,0;380258,0;508000,627380;0,627380" o:connectangles="0,0,0,0,0"/>
              </v:shape>
            </w:pict>
          </mc:Fallback>
        </mc:AlternateContent>
      </w:r>
      <w:r w:rsidR="004C4481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93B7FC3" wp14:editId="2AA145B7">
                <wp:simplePos x="0" y="0"/>
                <wp:positionH relativeFrom="column">
                  <wp:posOffset>1960245</wp:posOffset>
                </wp:positionH>
                <wp:positionV relativeFrom="paragraph">
                  <wp:posOffset>5036185</wp:posOffset>
                </wp:positionV>
                <wp:extent cx="269240" cy="368300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35" w:rsidRDefault="00600C35" w:rsidP="009846A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3B7FC3" id="_x0000_s1070" type="#_x0000_t202" style="position:absolute;left:0;text-align:left;margin-left:154.35pt;margin-top:396.55pt;width:21.2pt;height:29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uuDwIAAP0DAAAOAAAAZHJzL2Uyb0RvYy54bWysU9uO2yAQfa/Uf0C8N75ski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" filled="f" stroked="f">
                <v:textbox>
                  <w:txbxContent>
                    <w:p w:rsidR="00600C35" w:rsidRDefault="00600C35" w:rsidP="009846A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448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4785995</wp:posOffset>
                </wp:positionV>
                <wp:extent cx="514350" cy="825500"/>
                <wp:effectExtent l="0" t="0" r="0" b="0"/>
                <wp:wrapNone/>
                <wp:docPr id="209" name="Plus Sig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8255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95B21B" id="Plus Sign 209" o:spid="_x0000_s1026" style="position:absolute;margin-left:145.15pt;margin-top:376.85pt;width:40.5pt;height: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82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" path="m68177,352262r128510,l196687,109420r120976,l317663,352262r128510,l446173,473238r-128510,l317663,716080r-120976,l196687,473238r-128510,l68177,352262xe" fillcolor="white [3201]" strokecolor="#1c1c1c [3200]" strokeweight="1pt">
                <v:stroke joinstyle="miter"/>
                <v:path arrowok="t" o:connecttype="custom" o:connectlocs="68177,352262;196687,352262;196687,109420;317663,109420;317663,352262;446173,352262;446173,473238;317663,473238;317663,716080;196687,716080;196687,473238;68177,473238;68177,352262" o:connectangles="0,0,0,0,0,0,0,0,0,0,0,0,0"/>
              </v:shape>
            </w:pict>
          </mc:Fallback>
        </mc:AlternateContent>
      </w:r>
      <w:r w:rsidR="00C3658F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75B59C5" wp14:editId="668FC9AF">
                <wp:simplePos x="0" y="0"/>
                <wp:positionH relativeFrom="column">
                  <wp:posOffset>5000625</wp:posOffset>
                </wp:positionH>
                <wp:positionV relativeFrom="paragraph">
                  <wp:posOffset>755221</wp:posOffset>
                </wp:positionV>
                <wp:extent cx="269240" cy="36830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58F" w:rsidRDefault="00D97F24" w:rsidP="009846A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5B59C5" id="_x0000_s1071" type="#_x0000_t202" style="position:absolute;left:0;text-align:left;margin-left:393.75pt;margin-top:59.45pt;width:21.2pt;height:29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" filled="f" stroked="f">
                <v:textbox>
                  <w:txbxContent>
                    <w:p w:rsidR="00C3658F" w:rsidRDefault="00D97F24" w:rsidP="009846A3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658F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55875D" wp14:editId="6536DB5E">
                <wp:simplePos x="0" y="0"/>
                <wp:positionH relativeFrom="column">
                  <wp:posOffset>4756579</wp:posOffset>
                </wp:positionH>
                <wp:positionV relativeFrom="paragraph">
                  <wp:posOffset>805815</wp:posOffset>
                </wp:positionV>
                <wp:extent cx="762000" cy="241300"/>
                <wp:effectExtent l="0" t="0" r="19050" b="2540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4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91180A" id="Rectangle 207" o:spid="_x0000_s1026" style="position:absolute;margin-left:374.55pt;margin-top:63.45pt;width:60pt;height:19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" fillcolor="white [3201]" strokecolor="#1c1c1c [3200]" strokeweight="1pt"/>
            </w:pict>
          </mc:Fallback>
        </mc:AlternateContent>
      </w:r>
      <w:r w:rsidR="00C3658F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DEE0EED" wp14:editId="20BF5CA3">
                <wp:simplePos x="0" y="0"/>
                <wp:positionH relativeFrom="column">
                  <wp:posOffset>4366895</wp:posOffset>
                </wp:positionH>
                <wp:positionV relativeFrom="paragraph">
                  <wp:posOffset>1645285</wp:posOffset>
                </wp:positionV>
                <wp:extent cx="269240" cy="368300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58F" w:rsidRDefault="00C3658F" w:rsidP="009846A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E0EED" id="_x0000_s1072" type="#_x0000_t202" style="position:absolute;left:0;text-align:left;margin-left:343.85pt;margin-top:129.55pt;width:21.2pt;height:29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miDwIAAP0DAAAOAAAAZHJzL2Uyb0RvYy54bWysU9uO2yAQfa/Uf0C8N3a8SZp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" filled="f" stroked="f">
                <v:textbox>
                  <w:txbxContent>
                    <w:p w:rsidR="00C3658F" w:rsidRDefault="00C3658F" w:rsidP="009846A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658F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0FF3658" wp14:editId="49D49FDD">
                <wp:simplePos x="0" y="0"/>
                <wp:positionH relativeFrom="column">
                  <wp:posOffset>1259205</wp:posOffset>
                </wp:positionH>
                <wp:positionV relativeFrom="paragraph">
                  <wp:posOffset>925195</wp:posOffset>
                </wp:positionV>
                <wp:extent cx="269240" cy="36830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6A3" w:rsidRDefault="009846A3" w:rsidP="009846A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FF3658" id="_x0000_s1073" type="#_x0000_t202" style="position:absolute;left:0;text-align:left;margin-left:99.15pt;margin-top:72.85pt;width:21.2pt;height:29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" filled="f" stroked="f">
                <v:textbox>
                  <w:txbxContent>
                    <w:p w:rsidR="009846A3" w:rsidRDefault="009846A3" w:rsidP="009846A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658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4123055</wp:posOffset>
                </wp:positionH>
                <wp:positionV relativeFrom="paragraph">
                  <wp:posOffset>1687195</wp:posOffset>
                </wp:positionV>
                <wp:extent cx="762000" cy="241300"/>
                <wp:effectExtent l="0" t="0" r="19050" b="2540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4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7822E2" id="Rectangle 205" o:spid="_x0000_s1026" style="position:absolute;margin-left:324.65pt;margin-top:132.85pt;width:60pt;height:1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" fillcolor="white [3201]" strokecolor="#1c1c1c [3200]" strokeweight="1pt"/>
            </w:pict>
          </mc:Fallback>
        </mc:AlternateContent>
      </w:r>
      <w:r w:rsidR="009846A3" w:rsidRPr="00E56092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86842A8" wp14:editId="12D20A77">
                <wp:simplePos x="0" y="0"/>
                <wp:positionH relativeFrom="column">
                  <wp:posOffset>2411095</wp:posOffset>
                </wp:positionH>
                <wp:positionV relativeFrom="paragraph">
                  <wp:posOffset>2331085</wp:posOffset>
                </wp:positionV>
                <wp:extent cx="269240" cy="36830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6A3" w:rsidRDefault="009846A3" w:rsidP="009846A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6842A8" id="_x0000_s1074" type="#_x0000_t202" style="position:absolute;left:0;text-align:left;margin-left:189.85pt;margin-top:183.55pt;width:21.2pt;height:29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4ZyDwIAAP0DAAAOAAAAZHJzL2Uyb0RvYy54bWysU9uO2yAQfa/Uf0C8N3a8SZp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" filled="f" stroked="f">
                <v:textbox>
                  <w:txbxContent>
                    <w:p w:rsidR="009846A3" w:rsidRDefault="009846A3" w:rsidP="009846A3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46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F29F5AD" wp14:editId="27C2AD3D">
                <wp:simplePos x="0" y="0"/>
                <wp:positionH relativeFrom="column">
                  <wp:posOffset>2315845</wp:posOffset>
                </wp:positionH>
                <wp:positionV relativeFrom="paragraph">
                  <wp:posOffset>2096135</wp:posOffset>
                </wp:positionV>
                <wp:extent cx="488950" cy="609600"/>
                <wp:effectExtent l="19050" t="19050" r="44450" b="19050"/>
                <wp:wrapNone/>
                <wp:docPr id="203" name="Isosceles Tri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609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932496" id="Isosceles Triangle 203" o:spid="_x0000_s1026" type="#_x0000_t5" style="position:absolute;margin-left:182.35pt;margin-top:165.05pt;width:38.5pt;height:4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" fillcolor="white [3201]" strokecolor="#1c1c1c [3200]" strokeweight="1pt"/>
            </w:pict>
          </mc:Fallback>
        </mc:AlternateContent>
      </w:r>
      <w:r w:rsidR="009846A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690245</wp:posOffset>
                </wp:positionV>
                <wp:extent cx="488950" cy="609600"/>
                <wp:effectExtent l="19050" t="19050" r="44450" b="19050"/>
                <wp:wrapNone/>
                <wp:docPr id="201" name="Isosceles Tri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609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4135CA" id="Isosceles Triangle 201" o:spid="_x0000_s1026" type="#_x0000_t5" style="position:absolute;margin-left:90.65pt;margin-top:54.35pt;width:38.5pt;height:4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" fillcolor="white [3201]" strokecolor="#1c1c1c [3200]" strokeweight="1pt"/>
            </w:pict>
          </mc:Fallback>
        </mc:AlternateContent>
      </w:r>
      <w:r w:rsidR="006D0D6F" w:rsidRPr="006D0D6F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CA8A73B" wp14:editId="2D245FA5">
                <wp:simplePos x="0" y="0"/>
                <wp:positionH relativeFrom="column">
                  <wp:posOffset>3575851</wp:posOffset>
                </wp:positionH>
                <wp:positionV relativeFrom="paragraph">
                  <wp:posOffset>2780775</wp:posOffset>
                </wp:positionV>
                <wp:extent cx="2894275" cy="1198880"/>
                <wp:effectExtent l="0" t="0" r="0" b="1270"/>
                <wp:wrapSquare wrapText="bothSides"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27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D6F" w:rsidRDefault="006D0D6F" w:rsidP="006D0D6F">
                            <w:pPr>
                              <w:spacing w:line="300" w:lineRule="auto"/>
                            </w:pPr>
                            <w:r>
                              <w:t>Starting co-ordinates:</w:t>
                            </w:r>
                          </w:p>
                          <w:p w:rsidR="006D0D6F" w:rsidRDefault="006D0D6F" w:rsidP="006D0D6F">
                            <w:pPr>
                              <w:spacing w:line="300" w:lineRule="auto"/>
                            </w:pPr>
                            <w:r>
                              <w:t>Translation:</w:t>
                            </w:r>
                          </w:p>
                          <w:p w:rsidR="006D0D6F" w:rsidRDefault="006D0D6F" w:rsidP="006D0D6F">
                            <w:pPr>
                              <w:spacing w:line="300" w:lineRule="auto"/>
                            </w:pPr>
                            <w:r>
                              <w:t>Finishing co-ordinates: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A8A73B" id="Text Box 198" o:spid="_x0000_s1075" type="#_x0000_t202" style="position:absolute;left:0;text-align:left;margin-left:281.55pt;margin-top:218.95pt;width:227.9pt;height:94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" filled="f" stroked="f">
                <v:textbox>
                  <w:txbxContent>
                    <w:p w:rsidR="006D0D6F" w:rsidRDefault="006D0D6F" w:rsidP="006D0D6F">
                      <w:pPr>
                        <w:spacing w:line="300" w:lineRule="auto"/>
                      </w:pPr>
                      <w:r>
                        <w:t>Starting co-ordinates:</w:t>
                      </w:r>
                    </w:p>
                    <w:p w:rsidR="006D0D6F" w:rsidRDefault="006D0D6F" w:rsidP="006D0D6F">
                      <w:pPr>
                        <w:spacing w:line="300" w:lineRule="auto"/>
                      </w:pPr>
                      <w:r>
                        <w:t>Translation:</w:t>
                      </w:r>
                    </w:p>
                    <w:p w:rsidR="006D0D6F" w:rsidRDefault="006D0D6F" w:rsidP="006D0D6F">
                      <w:pPr>
                        <w:spacing w:line="300" w:lineRule="auto"/>
                      </w:pPr>
                      <w:r>
                        <w:t>Finishing co-ordinates: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0D6F" w:rsidRPr="006D0D6F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3568C9A" wp14:editId="7A5CB208">
                <wp:simplePos x="0" y="0"/>
                <wp:positionH relativeFrom="column">
                  <wp:posOffset>3591753</wp:posOffset>
                </wp:positionH>
                <wp:positionV relativeFrom="paragraph">
                  <wp:posOffset>6788233</wp:posOffset>
                </wp:positionV>
                <wp:extent cx="2894275" cy="1198880"/>
                <wp:effectExtent l="0" t="0" r="0" b="1270"/>
                <wp:wrapSquare wrapText="bothSides"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27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D6F" w:rsidRDefault="006D0D6F" w:rsidP="006D0D6F">
                            <w:pPr>
                              <w:spacing w:line="300" w:lineRule="auto"/>
                            </w:pPr>
                            <w:r>
                              <w:t>Starting co-ordinates:</w:t>
                            </w:r>
                          </w:p>
                          <w:p w:rsidR="006D0D6F" w:rsidRDefault="006D0D6F" w:rsidP="006D0D6F">
                            <w:pPr>
                              <w:spacing w:line="300" w:lineRule="auto"/>
                            </w:pPr>
                            <w:r>
                              <w:t>Translation:</w:t>
                            </w:r>
                          </w:p>
                          <w:p w:rsidR="006D0D6F" w:rsidRDefault="006D0D6F" w:rsidP="006D0D6F">
                            <w:pPr>
                              <w:spacing w:line="300" w:lineRule="auto"/>
                            </w:pPr>
                            <w:r>
                              <w:t>Finishing co-ordinates: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568C9A" id="Text Box 200" o:spid="_x0000_s1076" type="#_x0000_t202" style="position:absolute;left:0;text-align:left;margin-left:282.8pt;margin-top:534.5pt;width:227.9pt;height:94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" filled="f" stroked="f">
                <v:textbox>
                  <w:txbxContent>
                    <w:p w:rsidR="006D0D6F" w:rsidRDefault="006D0D6F" w:rsidP="006D0D6F">
                      <w:pPr>
                        <w:spacing w:line="300" w:lineRule="auto"/>
                      </w:pPr>
                      <w:r>
                        <w:t>Starting co-ordinates:</w:t>
                      </w:r>
                    </w:p>
                    <w:p w:rsidR="006D0D6F" w:rsidRDefault="006D0D6F" w:rsidP="006D0D6F">
                      <w:pPr>
                        <w:spacing w:line="300" w:lineRule="auto"/>
                      </w:pPr>
                      <w:r>
                        <w:t>Translation:</w:t>
                      </w:r>
                    </w:p>
                    <w:p w:rsidR="006D0D6F" w:rsidRDefault="006D0D6F" w:rsidP="006D0D6F">
                      <w:pPr>
                        <w:spacing w:line="300" w:lineRule="auto"/>
                      </w:pPr>
                      <w:r>
                        <w:t>Finishing co-ordinates: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0D6F" w:rsidRPr="006D0D6F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81B4AEA" wp14:editId="0A15D218">
                <wp:simplePos x="0" y="0"/>
                <wp:positionH relativeFrom="column">
                  <wp:posOffset>220400</wp:posOffset>
                </wp:positionH>
                <wp:positionV relativeFrom="paragraph">
                  <wp:posOffset>6796184</wp:posOffset>
                </wp:positionV>
                <wp:extent cx="2941982" cy="1198880"/>
                <wp:effectExtent l="0" t="0" r="0" b="1270"/>
                <wp:wrapSquare wrapText="bothSides"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82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D6F" w:rsidRDefault="006D0D6F" w:rsidP="006D0D6F">
                            <w:pPr>
                              <w:spacing w:line="300" w:lineRule="auto"/>
                            </w:pPr>
                            <w:r>
                              <w:t>Starting co-ordinates:</w:t>
                            </w:r>
                          </w:p>
                          <w:p w:rsidR="006D0D6F" w:rsidRDefault="006D0D6F" w:rsidP="006D0D6F">
                            <w:pPr>
                              <w:spacing w:line="300" w:lineRule="auto"/>
                            </w:pPr>
                            <w:r>
                              <w:t>Translation:</w:t>
                            </w:r>
                          </w:p>
                          <w:p w:rsidR="006D0D6F" w:rsidRDefault="006D0D6F" w:rsidP="006D0D6F">
                            <w:pPr>
                              <w:spacing w:line="300" w:lineRule="auto"/>
                            </w:pPr>
                            <w:r>
                              <w:t>Finishing co-ordinates: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1B4AEA" id="Text Box 199" o:spid="_x0000_s1077" type="#_x0000_t202" style="position:absolute;left:0;text-align:left;margin-left:17.35pt;margin-top:535.15pt;width:231.65pt;height:94.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" filled="f" stroked="f">
                <v:textbox>
                  <w:txbxContent>
                    <w:p w:rsidR="006D0D6F" w:rsidRDefault="006D0D6F" w:rsidP="006D0D6F">
                      <w:pPr>
                        <w:spacing w:line="300" w:lineRule="auto"/>
                      </w:pPr>
                      <w:r>
                        <w:t>Starting co-ordinates:</w:t>
                      </w:r>
                    </w:p>
                    <w:p w:rsidR="006D0D6F" w:rsidRDefault="006D0D6F" w:rsidP="006D0D6F">
                      <w:pPr>
                        <w:spacing w:line="300" w:lineRule="auto"/>
                      </w:pPr>
                      <w:r>
                        <w:t>Translation:</w:t>
                      </w:r>
                    </w:p>
                    <w:p w:rsidR="006D0D6F" w:rsidRDefault="006D0D6F" w:rsidP="006D0D6F">
                      <w:pPr>
                        <w:spacing w:line="300" w:lineRule="auto"/>
                      </w:pPr>
                      <w:r>
                        <w:t>Finishing co-ordinates: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0D6F" w:rsidRPr="006D0D6F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CD961FC" wp14:editId="1A90DD63">
                <wp:simplePos x="0" y="0"/>
                <wp:positionH relativeFrom="column">
                  <wp:posOffset>204498</wp:posOffset>
                </wp:positionH>
                <wp:positionV relativeFrom="paragraph">
                  <wp:posOffset>2788727</wp:posOffset>
                </wp:positionV>
                <wp:extent cx="2941982" cy="1198880"/>
                <wp:effectExtent l="0" t="0" r="0" b="1270"/>
                <wp:wrapSquare wrapText="bothSides"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82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D6F" w:rsidRDefault="006D0D6F" w:rsidP="006D0D6F">
                            <w:pPr>
                              <w:spacing w:line="300" w:lineRule="auto"/>
                            </w:pPr>
                            <w:r>
                              <w:t>Starting co-ordinates:</w:t>
                            </w:r>
                          </w:p>
                          <w:p w:rsidR="006D0D6F" w:rsidRDefault="006D0D6F" w:rsidP="006D0D6F">
                            <w:pPr>
                              <w:spacing w:line="300" w:lineRule="auto"/>
                            </w:pPr>
                            <w:r>
                              <w:t>Translation:</w:t>
                            </w:r>
                          </w:p>
                          <w:p w:rsidR="006D0D6F" w:rsidRDefault="006D0D6F" w:rsidP="006D0D6F">
                            <w:pPr>
                              <w:spacing w:line="300" w:lineRule="auto"/>
                            </w:pPr>
                            <w:r>
                              <w:t>Finishing co-ordinates: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D961FC" id="Text Box 197" o:spid="_x0000_s1078" type="#_x0000_t202" style="position:absolute;left:0;text-align:left;margin-left:16.1pt;margin-top:219.6pt;width:231.65pt;height:94.4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" filled="f" stroked="f">
                <v:textbox>
                  <w:txbxContent>
                    <w:p w:rsidR="006D0D6F" w:rsidRDefault="006D0D6F" w:rsidP="006D0D6F">
                      <w:pPr>
                        <w:spacing w:line="300" w:lineRule="auto"/>
                      </w:pPr>
                      <w:r>
                        <w:t>Starting co-ordinates:</w:t>
                      </w:r>
                    </w:p>
                    <w:p w:rsidR="006D0D6F" w:rsidRDefault="006D0D6F" w:rsidP="006D0D6F">
                      <w:pPr>
                        <w:spacing w:line="300" w:lineRule="auto"/>
                      </w:pPr>
                      <w:r>
                        <w:t>Translation:</w:t>
                      </w:r>
                    </w:p>
                    <w:p w:rsidR="006D0D6F" w:rsidRDefault="006D0D6F" w:rsidP="006D0D6F">
                      <w:pPr>
                        <w:spacing w:line="300" w:lineRule="auto"/>
                      </w:pPr>
                      <w:r>
                        <w:t>Finishing co-ordinates: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842F2" w:rsidRDefault="007A1C41" w:rsidP="008A5276">
      <w:r w:rsidRPr="00C2601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C36CBD2" wp14:editId="7D35EB10">
                <wp:simplePos x="0" y="0"/>
                <wp:positionH relativeFrom="margin">
                  <wp:posOffset>3640455</wp:posOffset>
                </wp:positionH>
                <wp:positionV relativeFrom="paragraph">
                  <wp:posOffset>316865</wp:posOffset>
                </wp:positionV>
                <wp:extent cx="2973705" cy="825500"/>
                <wp:effectExtent l="0" t="0" r="0" b="0"/>
                <wp:wrapSquare wrapText="bothSides"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C41" w:rsidRDefault="007A1C41" w:rsidP="007A1C41">
                            <w:pPr>
                              <w:pStyle w:val="KS2BodyCopyKS2"/>
                            </w:pPr>
                            <w:r>
                              <w:t>Plot these co-ordinates to reveal a shape: (-2,-6), (-5,-2), (-8,-6),</w:t>
                            </w:r>
                            <w:r w:rsidR="00ED68DF">
                              <w:t xml:space="preserve"> </w:t>
                            </w:r>
                            <w:r>
                              <w:t>(-5,-10)</w:t>
                            </w:r>
                          </w:p>
                          <w:p w:rsidR="00C2601A" w:rsidRDefault="00C2601A" w:rsidP="00C2601A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36CBD2" id="Text Box 219" o:spid="_x0000_s1079" type="#_x0000_t202" style="position:absolute;left:0;text-align:left;margin-left:286.65pt;margin-top:24.95pt;width:234.15pt;height:6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" filled="f" stroked="f">
                <v:textbox>
                  <w:txbxContent>
                    <w:p w:rsidR="007A1C41" w:rsidRDefault="007A1C41" w:rsidP="007A1C41">
                      <w:pPr>
                        <w:pStyle w:val="KS2BodyCopyKS2"/>
                      </w:pPr>
                      <w:r>
                        <w:t>Plot these co-ordinates to reveal a shape: (-</w:t>
                      </w:r>
                      <w:proofErr w:type="gramStart"/>
                      <w:r>
                        <w:t>2,-</w:t>
                      </w:r>
                      <w:proofErr w:type="gramEnd"/>
                      <w:r>
                        <w:t>6), (-5,-2), (-8,-6),</w:t>
                      </w:r>
                      <w:r w:rsidR="00ED68DF">
                        <w:t xml:space="preserve"> </w:t>
                      </w:r>
                      <w:r>
                        <w:t>(-5,-10)</w:t>
                      </w:r>
                    </w:p>
                    <w:p w:rsidR="00C2601A" w:rsidRDefault="00C2601A" w:rsidP="00C2601A"/>
                  </w:txbxContent>
                </v:textbox>
                <w10:wrap type="square" anchorx="margin"/>
              </v:shape>
            </w:pict>
          </mc:Fallback>
        </mc:AlternateContent>
      </w:r>
      <w:r w:rsidRPr="00C2601A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EB420F5" wp14:editId="1F613AE3">
                <wp:simplePos x="0" y="0"/>
                <wp:positionH relativeFrom="margin">
                  <wp:posOffset>192405</wp:posOffset>
                </wp:positionH>
                <wp:positionV relativeFrom="paragraph">
                  <wp:posOffset>291465</wp:posOffset>
                </wp:positionV>
                <wp:extent cx="2941955" cy="825500"/>
                <wp:effectExtent l="0" t="0" r="0" b="0"/>
                <wp:wrapSquare wrapText="bothSides"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C41" w:rsidRDefault="007A1C41" w:rsidP="00ED68DF">
                            <w:pPr>
                              <w:pStyle w:val="KS2BodyCopyKS2"/>
                              <w:jc w:val="left"/>
                            </w:pPr>
                            <w:r>
                              <w:t>Plot these co-ordinates to reveal a shape: (-8,-5), (-4,-5), (-4,-3),</w:t>
                            </w:r>
                            <w:r w:rsidR="00ED68DF">
                              <w:t xml:space="preserve"> </w:t>
                            </w:r>
                            <w:r>
                              <w:t>(-6,-3), (-6</w:t>
                            </w:r>
                            <w:proofErr w:type="gramStart"/>
                            <w:r>
                              <w:t>,3</w:t>
                            </w:r>
                            <w:proofErr w:type="gramEnd"/>
                            <w:r>
                              <w:t>), (-8,3)</w:t>
                            </w:r>
                          </w:p>
                          <w:p w:rsidR="00C2601A" w:rsidRDefault="00C2601A" w:rsidP="00C2601A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B420F5" id="Text Box 218" o:spid="_x0000_s1080" type="#_x0000_t202" style="position:absolute;left:0;text-align:left;margin-left:15.15pt;margin-top:22.95pt;width:231.65pt;height:6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" filled="f" stroked="f">
                <v:textbox>
                  <w:txbxContent>
                    <w:p w:rsidR="007A1C41" w:rsidRDefault="007A1C41" w:rsidP="00ED68DF">
                      <w:pPr>
                        <w:pStyle w:val="KS2BodyCopyKS2"/>
                        <w:jc w:val="left"/>
                      </w:pPr>
                      <w:r>
                        <w:t>Plot these co-ordinates to reveal a shape: (-</w:t>
                      </w:r>
                      <w:proofErr w:type="gramStart"/>
                      <w:r>
                        <w:t>8,-</w:t>
                      </w:r>
                      <w:proofErr w:type="gramEnd"/>
                      <w:r>
                        <w:t>5), (-4,-5), (-4,-3),</w:t>
                      </w:r>
                      <w:r w:rsidR="00ED68DF">
                        <w:t xml:space="preserve"> </w:t>
                      </w:r>
                      <w:r>
                        <w:t>(-6,-3), (-6,3), (-8,3)</w:t>
                      </w:r>
                    </w:p>
                    <w:p w:rsidR="00C2601A" w:rsidRDefault="00C2601A" w:rsidP="00C2601A"/>
                  </w:txbxContent>
                </v:textbox>
                <w10:wrap type="square" anchorx="margin"/>
              </v:shape>
            </w:pict>
          </mc:Fallback>
        </mc:AlternateContent>
      </w:r>
      <w:r w:rsidRPr="00C2601A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97BEBE6" wp14:editId="3215B2F1">
                <wp:simplePos x="0" y="0"/>
                <wp:positionH relativeFrom="margin">
                  <wp:posOffset>3625360</wp:posOffset>
                </wp:positionH>
                <wp:positionV relativeFrom="paragraph">
                  <wp:posOffset>4895934</wp:posOffset>
                </wp:positionV>
                <wp:extent cx="2907102" cy="844550"/>
                <wp:effectExtent l="0" t="0" r="0" b="0"/>
                <wp:wrapSquare wrapText="bothSides"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102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C41" w:rsidRDefault="007A1C41" w:rsidP="007A1C41">
                            <w:pPr>
                              <w:pStyle w:val="KS2BodyCopyKS2"/>
                            </w:pPr>
                            <w:r>
                              <w:t>Plot these co-ordinates to reveal a shape: (-3,-1), (-5</w:t>
                            </w:r>
                            <w:proofErr w:type="gramStart"/>
                            <w:r>
                              <w:t>,2</w:t>
                            </w:r>
                            <w:proofErr w:type="gramEnd"/>
                            <w:r>
                              <w:t>), (-7,5), (-3,5),</w:t>
                            </w:r>
                            <w:r w:rsidR="00ED68DF">
                              <w:br/>
                            </w:r>
                            <w:r>
                              <w:t>(-7,-1)</w:t>
                            </w:r>
                          </w:p>
                          <w:p w:rsidR="00C2601A" w:rsidRDefault="00C2601A" w:rsidP="00C2601A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7BEBE6" id="Text Box 223" o:spid="_x0000_s1081" type="#_x0000_t202" style="position:absolute;left:0;text-align:left;margin-left:285.45pt;margin-top:385.5pt;width:228.9pt;height:66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" filled="f" stroked="f">
                <v:textbox>
                  <w:txbxContent>
                    <w:p w:rsidR="007A1C41" w:rsidRDefault="007A1C41" w:rsidP="007A1C41">
                      <w:pPr>
                        <w:pStyle w:val="KS2BodyCopyKS2"/>
                      </w:pPr>
                      <w:r>
                        <w:t>Plot these co-ordinates to reveal a shape: (-</w:t>
                      </w:r>
                      <w:proofErr w:type="gramStart"/>
                      <w:r>
                        <w:t>3,-</w:t>
                      </w:r>
                      <w:proofErr w:type="gramEnd"/>
                      <w:r>
                        <w:t>1), (-5,2), (-7,5), (-3,5),</w:t>
                      </w:r>
                      <w:r w:rsidR="00ED68DF">
                        <w:br/>
                      </w:r>
                      <w:r>
                        <w:t>(-7,-1)</w:t>
                      </w:r>
                    </w:p>
                    <w:p w:rsidR="00C2601A" w:rsidRDefault="00C2601A" w:rsidP="00C2601A"/>
                  </w:txbxContent>
                </v:textbox>
                <w10:wrap type="square" anchorx="margin"/>
              </v:shape>
            </w:pict>
          </mc:Fallback>
        </mc:AlternateContent>
      </w:r>
      <w:r w:rsidRPr="00C2601A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CC9E130" wp14:editId="47D0E220">
                <wp:simplePos x="0" y="0"/>
                <wp:positionH relativeFrom="margin">
                  <wp:posOffset>183420</wp:posOffset>
                </wp:positionH>
                <wp:positionV relativeFrom="paragraph">
                  <wp:posOffset>4887307</wp:posOffset>
                </wp:positionV>
                <wp:extent cx="2907102" cy="819150"/>
                <wp:effectExtent l="0" t="0" r="0" b="0"/>
                <wp:wrapSquare wrapText="bothSides"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102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C41" w:rsidRDefault="007A1C41" w:rsidP="007A1C41">
                            <w:pPr>
                              <w:pStyle w:val="KS2BodyCopyKS2"/>
                            </w:pPr>
                            <w:r>
                              <w:t>Plot these co-ordinates to reveal a shape: (5,3), (8,3), (9,5), (8,7), (5,7), (4,5)</w:t>
                            </w:r>
                          </w:p>
                          <w:p w:rsidR="00C2601A" w:rsidRDefault="00C2601A" w:rsidP="00C2601A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C9E130" id="Text Box 222" o:spid="_x0000_s1082" type="#_x0000_t202" style="position:absolute;left:0;text-align:left;margin-left:14.45pt;margin-top:384.85pt;width:228.9pt;height:64.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" filled="f" stroked="f">
                <v:textbox>
                  <w:txbxContent>
                    <w:p w:rsidR="007A1C41" w:rsidRDefault="007A1C41" w:rsidP="007A1C41">
                      <w:pPr>
                        <w:pStyle w:val="KS2BodyCopyKS2"/>
                      </w:pPr>
                      <w:r>
                        <w:t>Plot these co-ordinates to reveal a shape: (5,3), (8,3), (9,5), (8,7), (5,7), (4,5)</w:t>
                      </w:r>
                    </w:p>
                    <w:p w:rsidR="00C2601A" w:rsidRDefault="00C2601A" w:rsidP="00C2601A"/>
                  </w:txbxContent>
                </v:textbox>
                <w10:wrap type="square" anchorx="margin"/>
              </v:shape>
            </w:pict>
          </mc:Fallback>
        </mc:AlternateContent>
      </w:r>
      <w:r w:rsidRPr="00C2601A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5CBAD75" wp14:editId="51CA3C77">
                <wp:simplePos x="0" y="0"/>
                <wp:positionH relativeFrom="column">
                  <wp:posOffset>177800</wp:posOffset>
                </wp:positionH>
                <wp:positionV relativeFrom="paragraph">
                  <wp:posOffset>8223885</wp:posOffset>
                </wp:positionV>
                <wp:extent cx="2941955" cy="1198880"/>
                <wp:effectExtent l="0" t="0" r="0" b="127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C41" w:rsidRDefault="007A1C41" w:rsidP="007A1C41">
                            <w:pPr>
                              <w:pStyle w:val="KS2BodyCopyKS2"/>
                            </w:pPr>
                            <w:r>
                              <w:t>Translate the shape left 9, down 5.</w:t>
                            </w:r>
                          </w:p>
                          <w:p w:rsidR="00C2601A" w:rsidRDefault="007A1C41" w:rsidP="007A1C41">
                            <w:pPr>
                              <w:pStyle w:val="KS2BodyCopyKS2"/>
                              <w:jc w:val="left"/>
                            </w:pPr>
                            <w:r>
                              <w:t>What are the co-ordinates of the new shape?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CBAD75" id="_x0000_s1083" type="#_x0000_t202" style="position:absolute;left:0;text-align:left;margin-left:14pt;margin-top:647.55pt;width:231.65pt;height:94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" filled="f" stroked="f">
                <v:textbox>
                  <w:txbxContent>
                    <w:p w:rsidR="007A1C41" w:rsidRDefault="007A1C41" w:rsidP="007A1C41">
                      <w:pPr>
                        <w:pStyle w:val="KS2BodyCopyKS2"/>
                      </w:pPr>
                      <w:r>
                        <w:t>Translate the shape left 9, down 5.</w:t>
                      </w:r>
                    </w:p>
                    <w:p w:rsidR="00C2601A" w:rsidRDefault="007A1C41" w:rsidP="007A1C41">
                      <w:pPr>
                        <w:pStyle w:val="KS2BodyCopyKS2"/>
                        <w:jc w:val="left"/>
                      </w:pPr>
                      <w:r>
                        <w:t>What are the co-ordinates of the new shape?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601A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0355154" wp14:editId="287DD75D">
                <wp:simplePos x="0" y="0"/>
                <wp:positionH relativeFrom="column">
                  <wp:posOffset>3637915</wp:posOffset>
                </wp:positionH>
                <wp:positionV relativeFrom="paragraph">
                  <wp:posOffset>8223885</wp:posOffset>
                </wp:positionV>
                <wp:extent cx="2941955" cy="1198880"/>
                <wp:effectExtent l="0" t="0" r="0" b="1270"/>
                <wp:wrapSquare wrapText="bothSides"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C41" w:rsidRDefault="007A1C41" w:rsidP="007A1C41">
                            <w:pPr>
                              <w:pStyle w:val="KS2BodyCopyKS2"/>
                            </w:pPr>
                            <w:r>
                              <w:t>Translate the shape left 3, up 5.</w:t>
                            </w:r>
                          </w:p>
                          <w:p w:rsidR="00C2601A" w:rsidRDefault="007A1C41" w:rsidP="007A1C41">
                            <w:pPr>
                              <w:pStyle w:val="KS2BodyCopyKS2"/>
                              <w:jc w:val="left"/>
                            </w:pPr>
                            <w:r>
                              <w:t>What are the co-ordinates of the new shape?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355154" id="Text Box 225" o:spid="_x0000_s1084" type="#_x0000_t202" style="position:absolute;left:0;text-align:left;margin-left:286.45pt;margin-top:647.55pt;width:231.65pt;height:94.4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" filled="f" stroked="f">
                <v:textbox>
                  <w:txbxContent>
                    <w:p w:rsidR="007A1C41" w:rsidRDefault="007A1C41" w:rsidP="007A1C41">
                      <w:pPr>
                        <w:pStyle w:val="KS2BodyCopyKS2"/>
                      </w:pPr>
                      <w:r>
                        <w:t>Translate the shape left 3, up 5.</w:t>
                      </w:r>
                    </w:p>
                    <w:p w:rsidR="00C2601A" w:rsidRDefault="007A1C41" w:rsidP="007A1C41">
                      <w:pPr>
                        <w:pStyle w:val="KS2BodyCopyKS2"/>
                        <w:jc w:val="left"/>
                      </w:pPr>
                      <w:r>
                        <w:t>What are the co-ordinates of the new shape?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601A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8D23C7B" wp14:editId="2466F1FC">
                <wp:simplePos x="0" y="0"/>
                <wp:positionH relativeFrom="column">
                  <wp:posOffset>186055</wp:posOffset>
                </wp:positionH>
                <wp:positionV relativeFrom="paragraph">
                  <wp:posOffset>3739515</wp:posOffset>
                </wp:positionV>
                <wp:extent cx="2965450" cy="100965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C41" w:rsidRDefault="007A1C41" w:rsidP="007A1C41">
                            <w:pPr>
                              <w:pStyle w:val="KS2BodyCopyKS2"/>
                            </w:pPr>
                            <w:r>
                              <w:t>Translate the shape right 3, down 2.</w:t>
                            </w:r>
                          </w:p>
                          <w:p w:rsidR="00C2601A" w:rsidRDefault="007A1C41" w:rsidP="007A1C41">
                            <w:pPr>
                              <w:pStyle w:val="KS2BodyCopyKS2"/>
                              <w:jc w:val="left"/>
                            </w:pPr>
                            <w:r>
                              <w:t>What are the co-ordinates of the new shape?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D23C7B" id="_x0000_s1085" type="#_x0000_t202" style="position:absolute;left:0;text-align:left;margin-left:14.65pt;margin-top:294.45pt;width:233.5pt;height:79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" filled="f" stroked="f">
                <v:textbox>
                  <w:txbxContent>
                    <w:p w:rsidR="007A1C41" w:rsidRDefault="007A1C41" w:rsidP="007A1C41">
                      <w:pPr>
                        <w:pStyle w:val="KS2BodyCopyKS2"/>
                      </w:pPr>
                      <w:r>
                        <w:t>Translate the shape right 3, down 2.</w:t>
                      </w:r>
                    </w:p>
                    <w:p w:rsidR="00C2601A" w:rsidRDefault="007A1C41" w:rsidP="007A1C41">
                      <w:pPr>
                        <w:pStyle w:val="KS2BodyCopyKS2"/>
                        <w:jc w:val="left"/>
                      </w:pPr>
                      <w:r>
                        <w:t>What are the co-ordinates of the new shape?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601A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E17E87D" wp14:editId="563EE4BE">
                <wp:simplePos x="0" y="0"/>
                <wp:positionH relativeFrom="column">
                  <wp:posOffset>3646805</wp:posOffset>
                </wp:positionH>
                <wp:positionV relativeFrom="paragraph">
                  <wp:posOffset>3739515</wp:posOffset>
                </wp:positionV>
                <wp:extent cx="2965450" cy="1009650"/>
                <wp:effectExtent l="0" t="0" r="0" b="0"/>
                <wp:wrapSquare wrapText="bothSides"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C41" w:rsidRDefault="007A1C41" w:rsidP="007A1C41">
                            <w:pPr>
                              <w:pStyle w:val="KS2BodyCopyKS2"/>
                            </w:pPr>
                            <w:r>
                              <w:t>Translate the shape right 6, up 9.</w:t>
                            </w:r>
                          </w:p>
                          <w:p w:rsidR="00C2601A" w:rsidRDefault="007A1C41" w:rsidP="007A1C41">
                            <w:pPr>
                              <w:pStyle w:val="KS2BodyCopyKS2"/>
                            </w:pPr>
                            <w:r>
                              <w:t>What are the co-ordinates of the new shape?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17E87D" id="Text Box 221" o:spid="_x0000_s1086" type="#_x0000_t202" style="position:absolute;left:0;text-align:left;margin-left:287.15pt;margin-top:294.45pt;width:233.5pt;height:79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" filled="f" stroked="f">
                <v:textbox>
                  <w:txbxContent>
                    <w:p w:rsidR="007A1C41" w:rsidRDefault="007A1C41" w:rsidP="007A1C41">
                      <w:pPr>
                        <w:pStyle w:val="KS2BodyCopyKS2"/>
                      </w:pPr>
                      <w:r>
                        <w:t>Translate the shape right 6, up 9.</w:t>
                      </w:r>
                    </w:p>
                    <w:p w:rsidR="00C2601A" w:rsidRDefault="007A1C41" w:rsidP="007A1C41">
                      <w:pPr>
                        <w:pStyle w:val="KS2BodyCopyKS2"/>
                      </w:pPr>
                      <w:r>
                        <w:t>What are the co-ordinates of the new shape?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5276">
        <w:t xml:space="preserve">Plot the following co-ordinates and </w:t>
      </w:r>
      <w:r w:rsidR="00FB09AD">
        <w:t>follow the translations</w:t>
      </w:r>
      <w:r w:rsidR="008A5276">
        <w:t xml:space="preserve"> to reveal a new shape.</w:t>
      </w:r>
      <w:r w:rsidR="00C2601A" w:rsidRPr="00C2601A">
        <w:t xml:space="preserve"> </w:t>
      </w:r>
    </w:p>
    <w:p w:rsidR="00D842F2" w:rsidRDefault="00D842F2">
      <w:pPr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r>
        <w:br w:type="page"/>
      </w:r>
    </w:p>
    <w:p w:rsidR="00D842F2" w:rsidRDefault="00D842F2" w:rsidP="008A5276">
      <w:pPr>
        <w:sectPr w:rsidR="00D842F2" w:rsidSect="008A5276">
          <w:headerReference w:type="default" r:id="rId15"/>
          <w:footerReference w:type="default" r:id="rId16"/>
          <w:pgSz w:w="11906" w:h="16838" w:code="9"/>
          <w:pgMar w:top="567" w:right="567" w:bottom="1361" w:left="567" w:header="0" w:footer="0" w:gutter="0"/>
          <w:cols w:space="708"/>
          <w:docGrid w:linePitch="360"/>
        </w:sectPr>
      </w:pPr>
    </w:p>
    <w:p w:rsidR="0064153F" w:rsidRPr="001756EC" w:rsidRDefault="00400882" w:rsidP="0064153F">
      <w:pPr>
        <w:pStyle w:val="Heading1KS2"/>
        <w:spacing w:after="0"/>
        <w:rPr>
          <w:b w:val="0"/>
          <w:color w:val="000000"/>
        </w:rPr>
        <w:sectPr w:rsidR="0064153F" w:rsidRPr="001756EC" w:rsidSect="008A5276">
          <w:headerReference w:type="default" r:id="rId17"/>
          <w:pgSz w:w="11906" w:h="16838" w:code="9"/>
          <w:pgMar w:top="567" w:right="567" w:bottom="1361" w:left="567" w:header="0" w:footer="0" w:gutter="0"/>
          <w:cols w:space="708"/>
          <w:docGrid w:linePitch="360"/>
        </w:sectPr>
      </w:pPr>
      <w:r w:rsidRPr="00396A99">
        <w:rPr>
          <w:b w:val="0"/>
          <w:noProof/>
          <w:color w:val="000000"/>
        </w:rPr>
        <w:lastRenderedPageBreak/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1D5378A7" wp14:editId="26486421">
                <wp:simplePos x="0" y="0"/>
                <wp:positionH relativeFrom="column">
                  <wp:posOffset>85725</wp:posOffset>
                </wp:positionH>
                <wp:positionV relativeFrom="paragraph">
                  <wp:posOffset>6235700</wp:posOffset>
                </wp:positionV>
                <wp:extent cx="3101340" cy="607060"/>
                <wp:effectExtent l="0" t="0" r="0" b="254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882" w:rsidRPr="00400882" w:rsidRDefault="00400882" w:rsidP="00396A99">
                            <w:pPr>
                              <w:pStyle w:val="BasicParagraph"/>
                              <w:spacing w:after="160"/>
                              <w:rPr>
                                <w:rFonts w:ascii="Twinkl" w:hAnsi="Twinkl"/>
                              </w:rPr>
                            </w:pPr>
                            <w:r w:rsidRPr="00400882">
                              <w:rPr>
                                <w:rFonts w:ascii="Twinkl" w:hAnsi="Twinkl" w:cs="Twinkl"/>
                                <w:color w:val="282526"/>
                                <w:szCs w:val="26"/>
                              </w:rPr>
                              <w:t xml:space="preserve">What are the co-ordinates of the new shape? </w:t>
                            </w:r>
                            <w:r w:rsidRPr="00400882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(-6</w:t>
                            </w:r>
                            <w:proofErr w:type="gramStart"/>
                            <w:r w:rsidRPr="00400882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,0</w:t>
                            </w:r>
                            <w:proofErr w:type="gramEnd"/>
                            <w:r w:rsidRPr="00400882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), (-4,0), (-4,2), (-6,2)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5378A7" id="_x0000_s1087" type="#_x0000_t202" style="position:absolute;left:0;text-align:left;margin-left:6.75pt;margin-top:491pt;width:244.2pt;height:47.8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" filled="f" stroked="f">
                <v:textbox>
                  <w:txbxContent>
                    <w:p w:rsidR="00400882" w:rsidRPr="00400882" w:rsidRDefault="00400882" w:rsidP="00396A99">
                      <w:pPr>
                        <w:pStyle w:val="BasicParagraph"/>
                        <w:spacing w:after="160"/>
                        <w:rPr>
                          <w:rFonts w:ascii="Twinkl" w:hAnsi="Twinkl"/>
                        </w:rPr>
                      </w:pPr>
                      <w:r w:rsidRPr="00400882">
                        <w:rPr>
                          <w:rFonts w:ascii="Twinkl" w:hAnsi="Twinkl" w:cs="Twinkl"/>
                          <w:color w:val="282526"/>
                          <w:szCs w:val="26"/>
                        </w:rPr>
                        <w:t xml:space="preserve">What are the co-ordinates of the new shape? </w:t>
                      </w:r>
                      <w:r w:rsidRPr="00400882">
                        <w:rPr>
                          <w:rFonts w:ascii="Twinkl" w:hAnsi="Twinkl" w:cs="Twinkl"/>
                          <w:b/>
                          <w:bCs/>
                          <w:color w:val="282526"/>
                          <w:szCs w:val="26"/>
                        </w:rPr>
                        <w:t>(-6,0), (-4,0), (-4,2), (-6,2)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6A99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70BD5721" wp14:editId="2AC48D58">
                <wp:simplePos x="0" y="0"/>
                <wp:positionH relativeFrom="column">
                  <wp:posOffset>3570605</wp:posOffset>
                </wp:positionH>
                <wp:positionV relativeFrom="paragraph">
                  <wp:posOffset>6240450</wp:posOffset>
                </wp:positionV>
                <wp:extent cx="3101340" cy="607060"/>
                <wp:effectExtent l="0" t="0" r="0" b="254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882" w:rsidRPr="00400882" w:rsidRDefault="00400882" w:rsidP="00396A99">
                            <w:pPr>
                              <w:pStyle w:val="BasicParagraph"/>
                              <w:spacing w:after="160"/>
                              <w:rPr>
                                <w:rFonts w:ascii="Twinkl" w:hAnsi="Twinkl"/>
                              </w:rPr>
                            </w:pPr>
                            <w:r w:rsidRPr="00400882">
                              <w:rPr>
                                <w:rFonts w:ascii="Twinkl" w:hAnsi="Twinkl" w:cs="Twinkl"/>
                                <w:color w:val="282526"/>
                                <w:szCs w:val="26"/>
                              </w:rPr>
                              <w:t xml:space="preserve">What are the co-ordinates of the new shape? </w:t>
                            </w:r>
                            <w:r w:rsidRPr="00400882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(2</w:t>
                            </w:r>
                            <w:proofErr w:type="gramStart"/>
                            <w:r w:rsidRPr="00400882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,1</w:t>
                            </w:r>
                            <w:proofErr w:type="gramEnd"/>
                            <w:r w:rsidRPr="00400882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), (3,3), (1,3)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BD5721" id="_x0000_s1088" type="#_x0000_t202" style="position:absolute;left:0;text-align:left;margin-left:281.15pt;margin-top:491.35pt;width:244.2pt;height:47.8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" filled="f" stroked="f">
                <v:textbox>
                  <w:txbxContent>
                    <w:p w:rsidR="00400882" w:rsidRPr="00400882" w:rsidRDefault="00400882" w:rsidP="00396A99">
                      <w:pPr>
                        <w:pStyle w:val="BasicParagraph"/>
                        <w:spacing w:after="160"/>
                        <w:rPr>
                          <w:rFonts w:ascii="Twinkl" w:hAnsi="Twinkl"/>
                        </w:rPr>
                      </w:pPr>
                      <w:r w:rsidRPr="00400882">
                        <w:rPr>
                          <w:rFonts w:ascii="Twinkl" w:hAnsi="Twinkl" w:cs="Twinkl"/>
                          <w:color w:val="282526"/>
                          <w:szCs w:val="26"/>
                        </w:rPr>
                        <w:t xml:space="preserve">What are the co-ordinates of the new shape? </w:t>
                      </w:r>
                      <w:r w:rsidRPr="00400882">
                        <w:rPr>
                          <w:rFonts w:ascii="Twinkl" w:hAnsi="Twinkl" w:cs="Twinkl"/>
                          <w:b/>
                          <w:bCs/>
                          <w:color w:val="282526"/>
                          <w:szCs w:val="26"/>
                        </w:rPr>
                        <w:t>(2,1), (3,3), (1,3)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6A99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D813517" wp14:editId="20DE8268">
                <wp:simplePos x="0" y="0"/>
                <wp:positionH relativeFrom="column">
                  <wp:posOffset>3570605</wp:posOffset>
                </wp:positionH>
                <wp:positionV relativeFrom="paragraph">
                  <wp:posOffset>8674735</wp:posOffset>
                </wp:positionV>
                <wp:extent cx="3101340" cy="607060"/>
                <wp:effectExtent l="0" t="0" r="0" b="254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882" w:rsidRPr="00400882" w:rsidRDefault="00400882" w:rsidP="00396A99">
                            <w:pPr>
                              <w:pStyle w:val="BasicParagraph"/>
                              <w:spacing w:after="160"/>
                              <w:rPr>
                                <w:rFonts w:ascii="Twinkl" w:hAnsi="Twinkl"/>
                              </w:rPr>
                            </w:pPr>
                            <w:r w:rsidRPr="00400882">
                              <w:rPr>
                                <w:rFonts w:ascii="Twinkl" w:hAnsi="Twinkl" w:cs="Twinkl"/>
                                <w:color w:val="282526"/>
                                <w:szCs w:val="26"/>
                              </w:rPr>
                              <w:t xml:space="preserve">What are the co-ordinates of the new shape? </w:t>
                            </w:r>
                            <w:r w:rsidRPr="00400882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(0</w:t>
                            </w:r>
                            <w:proofErr w:type="gramStart"/>
                            <w:r w:rsidRPr="00400882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,0</w:t>
                            </w:r>
                            <w:proofErr w:type="gramEnd"/>
                            <w:r w:rsidRPr="00400882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), (1,1), (0,2), (-1,1)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813517" id="_x0000_s1089" type="#_x0000_t202" style="position:absolute;left:0;text-align:left;margin-left:281.15pt;margin-top:683.05pt;width:244.2pt;height:47.8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" filled="f" stroked="f">
                <v:textbox>
                  <w:txbxContent>
                    <w:p w:rsidR="00400882" w:rsidRPr="00400882" w:rsidRDefault="00400882" w:rsidP="00396A99">
                      <w:pPr>
                        <w:pStyle w:val="BasicParagraph"/>
                        <w:spacing w:after="160"/>
                        <w:rPr>
                          <w:rFonts w:ascii="Twinkl" w:hAnsi="Twinkl"/>
                        </w:rPr>
                      </w:pPr>
                      <w:r w:rsidRPr="00400882">
                        <w:rPr>
                          <w:rFonts w:ascii="Twinkl" w:hAnsi="Twinkl" w:cs="Twinkl"/>
                          <w:color w:val="282526"/>
                          <w:szCs w:val="26"/>
                        </w:rPr>
                        <w:t xml:space="preserve">What are the co-ordinates of the new shape? </w:t>
                      </w:r>
                      <w:r w:rsidRPr="00400882">
                        <w:rPr>
                          <w:rFonts w:ascii="Twinkl" w:hAnsi="Twinkl" w:cs="Twinkl"/>
                          <w:b/>
                          <w:bCs/>
                          <w:color w:val="282526"/>
                          <w:szCs w:val="26"/>
                        </w:rPr>
                        <w:t>(0,0), (1,1), (0,2), (-1,1)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6A99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47A1356C" wp14:editId="0E8B4A14">
                <wp:simplePos x="0" y="0"/>
                <wp:positionH relativeFrom="column">
                  <wp:posOffset>85725</wp:posOffset>
                </wp:positionH>
                <wp:positionV relativeFrom="paragraph">
                  <wp:posOffset>8678240</wp:posOffset>
                </wp:positionV>
                <wp:extent cx="3101340" cy="607060"/>
                <wp:effectExtent l="0" t="0" r="0" b="254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882" w:rsidRPr="00400882" w:rsidRDefault="00400882" w:rsidP="00396A99">
                            <w:pPr>
                              <w:pStyle w:val="BasicParagraph"/>
                              <w:spacing w:after="160"/>
                              <w:rPr>
                                <w:rFonts w:ascii="Twinkl" w:hAnsi="Twinkl"/>
                              </w:rPr>
                            </w:pPr>
                            <w:r w:rsidRPr="00400882">
                              <w:rPr>
                                <w:rFonts w:ascii="Twinkl" w:hAnsi="Twinkl" w:cs="Twinkl"/>
                                <w:color w:val="282526"/>
                                <w:szCs w:val="26"/>
                              </w:rPr>
                              <w:t xml:space="preserve">What are the co-ordinates of the new shape? </w:t>
                            </w:r>
                            <w:r w:rsidRPr="00400882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(-1</w:t>
                            </w:r>
                            <w:proofErr w:type="gramStart"/>
                            <w:r w:rsidRPr="00400882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,3</w:t>
                            </w:r>
                            <w:proofErr w:type="gramEnd"/>
                            <w:r w:rsidRPr="00400882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), (1,3), (-1,5)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1356C" id="_x0000_s1090" type="#_x0000_t202" style="position:absolute;left:0;text-align:left;margin-left:6.75pt;margin-top:683.35pt;width:244.2pt;height:47.8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" filled="f" stroked="f">
                <v:textbox>
                  <w:txbxContent>
                    <w:p w:rsidR="00400882" w:rsidRPr="00400882" w:rsidRDefault="00400882" w:rsidP="00396A99">
                      <w:pPr>
                        <w:pStyle w:val="BasicParagraph"/>
                        <w:spacing w:after="160"/>
                        <w:rPr>
                          <w:rFonts w:ascii="Twinkl" w:hAnsi="Twinkl"/>
                        </w:rPr>
                      </w:pPr>
                      <w:r w:rsidRPr="00400882">
                        <w:rPr>
                          <w:rFonts w:ascii="Twinkl" w:hAnsi="Twinkl" w:cs="Twinkl"/>
                          <w:color w:val="282526"/>
                          <w:szCs w:val="26"/>
                        </w:rPr>
                        <w:t xml:space="preserve">What are the co-ordinates of the new shape? </w:t>
                      </w:r>
                      <w:r w:rsidRPr="00400882">
                        <w:rPr>
                          <w:rFonts w:ascii="Twinkl" w:hAnsi="Twinkl" w:cs="Twinkl"/>
                          <w:b/>
                          <w:bCs/>
                          <w:color w:val="282526"/>
                          <w:szCs w:val="26"/>
                        </w:rPr>
                        <w:t>(-1,3), (1,3), (-1,5)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2F92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7ABF3C3" wp14:editId="4AB35DBA">
                <wp:simplePos x="0" y="0"/>
                <wp:positionH relativeFrom="column">
                  <wp:posOffset>5365115</wp:posOffset>
                </wp:positionH>
                <wp:positionV relativeFrom="paragraph">
                  <wp:posOffset>5381848</wp:posOffset>
                </wp:positionV>
                <wp:extent cx="433449" cy="421574"/>
                <wp:effectExtent l="38100" t="19050" r="43180" b="55245"/>
                <wp:wrapNone/>
                <wp:docPr id="248" name="Isosceles Tri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3449" cy="421574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EC7CE" id="Isosceles Triangle 248" o:spid="_x0000_s1026" type="#_x0000_t5" style="position:absolute;margin-left:422.45pt;margin-top:423.75pt;width:34.15pt;height:33.2pt;rotation:18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" fillcolor="white [3212]" strokecolor="#1c1c1c [3213]" strokeweight="2.25pt"/>
            </w:pict>
          </mc:Fallback>
        </mc:AlternateContent>
      </w:r>
      <w:r w:rsidR="00462F92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4490720</wp:posOffset>
                </wp:positionH>
                <wp:positionV relativeFrom="paragraph">
                  <wp:posOffset>4942205</wp:posOffset>
                </wp:positionV>
                <wp:extent cx="433449" cy="421574"/>
                <wp:effectExtent l="38100" t="19050" r="43180" b="55245"/>
                <wp:wrapNone/>
                <wp:docPr id="247" name="Isosceles Tri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3449" cy="421574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8B990C" id="Isosceles Triangle 247" o:spid="_x0000_s1026" type="#_x0000_t5" style="position:absolute;margin-left:353.6pt;margin-top:389.15pt;width:34.15pt;height:33.2pt;rotation:180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" fillcolor="white [3212]" strokecolor="#1c1c1c [3213]" strokeweight="2.25pt"/>
            </w:pict>
          </mc:Fallback>
        </mc:AlternateContent>
      </w:r>
      <w:r w:rsidR="000C0A45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3C81FC1" wp14:editId="0F7721C2">
                <wp:simplePos x="0" y="0"/>
                <wp:positionH relativeFrom="column">
                  <wp:posOffset>5592857</wp:posOffset>
                </wp:positionH>
                <wp:positionV relativeFrom="paragraph">
                  <wp:posOffset>7380605</wp:posOffset>
                </wp:positionV>
                <wp:extent cx="439387" cy="439387"/>
                <wp:effectExtent l="38100" t="38100" r="37465" b="37465"/>
                <wp:wrapNone/>
                <wp:docPr id="246" name="Diamond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39387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D743D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246" o:spid="_x0000_s1026" type="#_x0000_t4" style="position:absolute;margin-left:440.4pt;margin-top:581.15pt;width:34.6pt;height:34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" fillcolor="white [3212]" strokecolor="#1c1c1c [3213]" strokeweight="2.25pt"/>
            </w:pict>
          </mc:Fallback>
        </mc:AlternateContent>
      </w:r>
      <w:r w:rsidR="000C0A45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8029798</wp:posOffset>
                </wp:positionV>
                <wp:extent cx="439387" cy="439387"/>
                <wp:effectExtent l="38100" t="38100" r="37465" b="37465"/>
                <wp:wrapNone/>
                <wp:docPr id="245" name="Diamond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39387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70ACD0" id="Diamond 245" o:spid="_x0000_s1026" type="#_x0000_t4" style="position:absolute;margin-left:387.75pt;margin-top:632.25pt;width:34.6pt;height:34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" fillcolor="white [3212]" strokecolor="#1c1c1c [3213]" strokeweight="2.25pt"/>
            </w:pict>
          </mc:Fallback>
        </mc:AlternateContent>
      </w:r>
      <w:r w:rsidR="00FE7086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9302726" wp14:editId="275ABA04">
                <wp:simplePos x="0" y="0"/>
                <wp:positionH relativeFrom="column">
                  <wp:posOffset>1889537</wp:posOffset>
                </wp:positionH>
                <wp:positionV relativeFrom="paragraph">
                  <wp:posOffset>7805420</wp:posOffset>
                </wp:positionV>
                <wp:extent cx="434530" cy="434530"/>
                <wp:effectExtent l="19050" t="57150" r="60960" b="22860"/>
                <wp:wrapNone/>
                <wp:docPr id="244" name="Right Tri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30" cy="43453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D7D6B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44" o:spid="_x0000_s1026" type="#_x0000_t6" style="position:absolute;margin-left:148.8pt;margin-top:614.6pt;width:34.2pt;height:34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" fillcolor="white [3212]" strokecolor="#1c1c1c [3213]" strokeweight="2.25pt"/>
            </w:pict>
          </mc:Fallback>
        </mc:AlternateContent>
      </w:r>
      <w:r w:rsidR="00FE7086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7376383</wp:posOffset>
                </wp:positionV>
                <wp:extent cx="434530" cy="434530"/>
                <wp:effectExtent l="19050" t="57150" r="60960" b="22860"/>
                <wp:wrapNone/>
                <wp:docPr id="243" name="Right Tri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30" cy="43453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750C18" id="Right Triangle 243" o:spid="_x0000_s1026" type="#_x0000_t6" style="position:absolute;margin-left:114.7pt;margin-top:580.8pt;width:34.2pt;height:34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" fillcolor="white [3212]" strokecolor="#1c1c1c [3213]" strokeweight="2.25pt"/>
            </w:pict>
          </mc:Fallback>
        </mc:AlternateContent>
      </w:r>
      <w:r w:rsidR="00641CD4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93C3CD2" wp14:editId="26F61AFC">
                <wp:simplePos x="0" y="0"/>
                <wp:positionH relativeFrom="column">
                  <wp:posOffset>1670523</wp:posOffset>
                </wp:positionH>
                <wp:positionV relativeFrom="paragraph">
                  <wp:posOffset>5365750</wp:posOffset>
                </wp:positionV>
                <wp:extent cx="435935" cy="435935"/>
                <wp:effectExtent l="19050" t="19050" r="21590" b="2159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43593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09E77D" id="Rectangle 242" o:spid="_x0000_s1026" style="position:absolute;margin-left:131.55pt;margin-top:422.5pt;width:34.35pt;height:34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" fillcolor="white [3201]" strokecolor="#1c1c1c [3200]" strokeweight="2.25pt"/>
            </w:pict>
          </mc:Fallback>
        </mc:AlternateContent>
      </w:r>
      <w:r w:rsidR="00641CD4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341704</wp:posOffset>
                </wp:positionH>
                <wp:positionV relativeFrom="paragraph">
                  <wp:posOffset>5572922</wp:posOffset>
                </wp:positionV>
                <wp:extent cx="435935" cy="435935"/>
                <wp:effectExtent l="19050" t="19050" r="21590" b="2159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43593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6A2A86" id="Rectangle 241" o:spid="_x0000_s1026" style="position:absolute;margin-left:26.9pt;margin-top:438.8pt;width:34.35pt;height:34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" fillcolor="white [3201]" strokecolor="#1c1c1c [3200]" strokeweight="2.25pt"/>
            </w:pict>
          </mc:Fallback>
        </mc:AlternateContent>
      </w:r>
      <w:r w:rsidR="009423E9" w:rsidRPr="00396A99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1F65F547" wp14:editId="257F75DE">
                <wp:simplePos x="0" y="0"/>
                <wp:positionH relativeFrom="column">
                  <wp:posOffset>85725</wp:posOffset>
                </wp:positionH>
                <wp:positionV relativeFrom="paragraph">
                  <wp:posOffset>2839085</wp:posOffset>
                </wp:positionV>
                <wp:extent cx="3088005" cy="1424305"/>
                <wp:effectExtent l="0" t="0" r="0" b="4445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424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A99" w:rsidRDefault="00396A99" w:rsidP="00396A99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Starting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(-7, 2), (-2,2), (-2, 3), (-7,3)</w:t>
                            </w:r>
                          </w:p>
                          <w:p w:rsidR="00396A99" w:rsidRDefault="00396A99" w:rsidP="00396A99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Translation: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Right 8, down 1</w:t>
                            </w:r>
                          </w:p>
                          <w:p w:rsidR="00396A99" w:rsidRDefault="00396A99" w:rsidP="00396A99">
                            <w:pPr>
                              <w:pStyle w:val="Pa4"/>
                              <w:spacing w:after="160"/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Finishing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2825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(1,1), (6,1), (6,2), (1,2)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5F547" id="_x0000_s1091" type="#_x0000_t202" style="position:absolute;left:0;text-align:left;margin-left:6.75pt;margin-top:223.55pt;width:243.15pt;height:112.1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" filled="f" stroked="f">
                <v:textbox>
                  <w:txbxContent>
                    <w:p w:rsidR="00396A99" w:rsidRDefault="00396A99" w:rsidP="00396A99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Starting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(-7, 2), (-2,2), (-2, 3), (-7,3)</w:t>
                      </w:r>
                    </w:p>
                    <w:p w:rsidR="00396A99" w:rsidRDefault="00396A99" w:rsidP="00396A99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Translation: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Right 8, down 1</w:t>
                      </w:r>
                    </w:p>
                    <w:p w:rsidR="00396A99" w:rsidRDefault="00396A99" w:rsidP="00396A99">
                      <w:pPr>
                        <w:pStyle w:val="Pa4"/>
                        <w:spacing w:after="160"/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Finishing co-ordinates:</w:t>
                      </w:r>
                      <w:r>
                        <w:rPr>
                          <w:color w:val="2825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(1,1), (6,1), (6,2), (1,2)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23E9" w:rsidRPr="00396A99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61C2EDD" wp14:editId="223E9D0B">
                <wp:simplePos x="0" y="0"/>
                <wp:positionH relativeFrom="column">
                  <wp:posOffset>3562985</wp:posOffset>
                </wp:positionH>
                <wp:positionV relativeFrom="paragraph">
                  <wp:posOffset>2935443</wp:posOffset>
                </wp:positionV>
                <wp:extent cx="3189605" cy="1198880"/>
                <wp:effectExtent l="0" t="0" r="0" b="1270"/>
                <wp:wrapSquare wrapText="bothSides"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61E" w:rsidRDefault="001C661E" w:rsidP="001C661E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Starting co-ordinates: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(-2</w:t>
                            </w:r>
                            <w:proofErr w:type="gramStart"/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), (2,1), (0,5)</w:t>
                            </w:r>
                          </w:p>
                          <w:p w:rsidR="001C661E" w:rsidRPr="001C661E" w:rsidRDefault="001C661E" w:rsidP="001C661E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 w:rsidRPr="001C661E">
                              <w:rPr>
                                <w:rFonts w:cs="Twinkl"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ranslation: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 xml:space="preserve">Right 3, up 1 </w:t>
                            </w:r>
                          </w:p>
                          <w:p w:rsidR="00396A99" w:rsidRDefault="001C661E" w:rsidP="001C661E">
                            <w:r>
                              <w:rPr>
                                <w:color w:val="282526"/>
                              </w:rPr>
                              <w:t xml:space="preserve">Finishing co-ordinates: </w:t>
                            </w:r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(1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,2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), (5,2), (3,6)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1C2EDD" id="Text Box 232" o:spid="_x0000_s1092" type="#_x0000_t202" style="position:absolute;left:0;text-align:left;margin-left:280.55pt;margin-top:231.15pt;width:251.15pt;height:94.4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" filled="f" stroked="f">
                <v:textbox>
                  <w:txbxContent>
                    <w:p w:rsidR="001C661E" w:rsidRDefault="001C661E" w:rsidP="001C661E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Starting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(-2,1), (2,1), (0,5)</w:t>
                      </w:r>
                    </w:p>
                    <w:p w:rsidR="001C661E" w:rsidRPr="001C661E" w:rsidRDefault="001C661E" w:rsidP="001C661E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 w:rsidRPr="001C661E">
                        <w:rPr>
                          <w:rFonts w:cs="Twinkl"/>
                          <w:bCs/>
                          <w:color w:val="282526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ranslation: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 xml:space="preserve">Right 3, up 1 </w:t>
                      </w:r>
                    </w:p>
                    <w:p w:rsidR="00396A99" w:rsidRDefault="001C661E" w:rsidP="001C661E">
                      <w:r>
                        <w:rPr>
                          <w:color w:val="282526"/>
                        </w:rPr>
                        <w:t xml:space="preserve">Finishing co-ordinates: </w:t>
                      </w:r>
                      <w:r>
                        <w:rPr>
                          <w:b/>
                          <w:bCs/>
                          <w:color w:val="282526"/>
                        </w:rPr>
                        <w:t>(1,2), (5,2), (3,6)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6A99" w:rsidRPr="00396A99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E8D4253" wp14:editId="1C364C3C">
                <wp:simplePos x="0" y="0"/>
                <wp:positionH relativeFrom="column">
                  <wp:posOffset>3605530</wp:posOffset>
                </wp:positionH>
                <wp:positionV relativeFrom="paragraph">
                  <wp:posOffset>1087755</wp:posOffset>
                </wp:positionV>
                <wp:extent cx="3088005" cy="1403350"/>
                <wp:effectExtent l="0" t="0" r="0" b="6350"/>
                <wp:wrapSquare wrapText="bothSides"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40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A99" w:rsidRDefault="00396A99" w:rsidP="00396A99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Starting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(-6,1), (-3,1), (-3,3), (-6,3)</w:t>
                            </w:r>
                          </w:p>
                          <w:p w:rsidR="00396A99" w:rsidRDefault="00396A99" w:rsidP="00396A99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Translation: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Right 8, up 2</w:t>
                            </w:r>
                          </w:p>
                          <w:p w:rsidR="00396A99" w:rsidRDefault="00396A99" w:rsidP="00396A99">
                            <w:pPr>
                              <w:pStyle w:val="Pa4"/>
                              <w:spacing w:after="160"/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Finishing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(2,3), (5,3), (5,5), (2,5)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8D4253" id="Text Box 229" o:spid="_x0000_s1093" type="#_x0000_t202" style="position:absolute;left:0;text-align:left;margin-left:283.9pt;margin-top:85.65pt;width:243.15pt;height:110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" filled="f" stroked="f">
                <v:textbox>
                  <w:txbxContent>
                    <w:p w:rsidR="00396A99" w:rsidRDefault="00396A99" w:rsidP="00396A99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Starting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(-6,1), (-3,1), (-3,3), (-6,3)</w:t>
                      </w:r>
                    </w:p>
                    <w:p w:rsidR="00396A99" w:rsidRDefault="00396A99" w:rsidP="00396A99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Translation: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Right 8, up 2</w:t>
                      </w:r>
                    </w:p>
                    <w:p w:rsidR="00396A99" w:rsidRDefault="00396A99" w:rsidP="00396A99">
                      <w:pPr>
                        <w:pStyle w:val="Pa4"/>
                        <w:spacing w:after="160"/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Finishing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(2,3), (5,3), (5,5), (2,5)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6A99" w:rsidRPr="00396A99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BE26BD2" wp14:editId="684F36BF">
                <wp:simplePos x="0" y="0"/>
                <wp:positionH relativeFrom="column">
                  <wp:posOffset>52557</wp:posOffset>
                </wp:positionH>
                <wp:positionV relativeFrom="paragraph">
                  <wp:posOffset>1129517</wp:posOffset>
                </wp:positionV>
                <wp:extent cx="3088005" cy="1198880"/>
                <wp:effectExtent l="0" t="0" r="0" b="127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A99" w:rsidRDefault="00396A99" w:rsidP="00396A99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Starting co-ordinates: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(1</w:t>
                            </w:r>
                            <w:proofErr w:type="gramStart"/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), (3,1), (2,2)</w:t>
                            </w:r>
                          </w:p>
                          <w:p w:rsidR="00396A99" w:rsidRDefault="00396A99" w:rsidP="00396A99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Translation: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Left 6, up 2</w:t>
                            </w:r>
                          </w:p>
                          <w:p w:rsidR="00396A99" w:rsidRDefault="00396A99" w:rsidP="00396A99">
                            <w:pPr>
                              <w:pStyle w:val="Pa4"/>
                              <w:spacing w:after="160"/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Finishing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(-5,3), (-3,3), (-4,4)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E26BD2" id="_x0000_s1094" type="#_x0000_t202" style="position:absolute;left:0;text-align:left;margin-left:4.15pt;margin-top:88.95pt;width:243.15pt;height:94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" filled="f" stroked="f">
                <v:textbox>
                  <w:txbxContent>
                    <w:p w:rsidR="00396A99" w:rsidRDefault="00396A99" w:rsidP="00396A99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Starting co-ordinates: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(1,1), (3,1), (2,2)</w:t>
                      </w:r>
                    </w:p>
                    <w:p w:rsidR="00396A99" w:rsidRDefault="00396A99" w:rsidP="00396A99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Translation: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Left 6, up 2</w:t>
                      </w:r>
                    </w:p>
                    <w:p w:rsidR="00396A99" w:rsidRDefault="00396A99" w:rsidP="00396A99">
                      <w:pPr>
                        <w:pStyle w:val="Pa4"/>
                        <w:spacing w:after="160"/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Finishing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(-5,3), (-3,3), (-4,4)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153F" w:rsidRPr="001756EC">
        <w:rPr>
          <w:b w:val="0"/>
          <w:color w:val="000000"/>
        </w:rPr>
        <w:t>2D Shape Translations</w:t>
      </w:r>
      <w:r w:rsidR="001756EC">
        <w:rPr>
          <w:b w:val="0"/>
          <w:color w:val="000000"/>
        </w:rPr>
        <w:t xml:space="preserve"> </w:t>
      </w:r>
      <w:r w:rsidR="001756EC" w:rsidRPr="001756EC">
        <w:rPr>
          <w:color w:val="000000"/>
        </w:rPr>
        <w:t>Answers</w:t>
      </w:r>
    </w:p>
    <w:p w:rsidR="0064153F" w:rsidRDefault="00953452" w:rsidP="0064153F">
      <w:pPr>
        <w:pStyle w:val="Heading1KS2"/>
        <w:spacing w:after="0"/>
        <w:rPr>
          <w:color w:val="000000"/>
        </w:rPr>
        <w:sectPr w:rsidR="0064153F" w:rsidSect="008A5276">
          <w:headerReference w:type="default" r:id="rId18"/>
          <w:pgSz w:w="11906" w:h="16838" w:code="9"/>
          <w:pgMar w:top="567" w:right="567" w:bottom="1361" w:left="567" w:header="0" w:footer="0" w:gutter="0"/>
          <w:cols w:space="708"/>
          <w:docGrid w:linePitch="360"/>
        </w:sectPr>
      </w:pPr>
      <w:r>
        <w:rPr>
          <w:b w:val="0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5084141</wp:posOffset>
                </wp:positionH>
                <wp:positionV relativeFrom="paragraph">
                  <wp:posOffset>7911465</wp:posOffset>
                </wp:positionV>
                <wp:extent cx="349250" cy="540385"/>
                <wp:effectExtent l="0" t="0" r="12700" b="12065"/>
                <wp:wrapNone/>
                <wp:docPr id="282" name="L-Shap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9250" cy="540385"/>
                        </a:xfrm>
                        <a:prstGeom prst="corner">
                          <a:avLst>
                            <a:gd name="adj1" fmla="val 51138"/>
                            <a:gd name="adj2" fmla="val 5077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1AE4F7" id="L-Shape 282" o:spid="_x0000_s1026" style="position:absolute;margin-left:400.35pt;margin-top:622.95pt;width:27.5pt;height:42.55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25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" path="m,l177328,r,361786l349250,361786r,178599l,540385,,xe" fillcolor="white [3212]" strokecolor="#1c1c1c [3213]" strokeweight="1.5pt">
                <v:stroke joinstyle="miter"/>
                <v:path arrowok="t" o:connecttype="custom" o:connectlocs="0,0;177328,0;177328,361786;349250,361786;349250,540385;0,540385;0,0" o:connectangles="0,0,0,0,0,0,0"/>
              </v:shape>
            </w:pict>
          </mc:Fallback>
        </mc:AlternateContent>
      </w:r>
      <w:r w:rsidR="00A912A0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B8B7E19" wp14:editId="51713AA8">
                <wp:simplePos x="0" y="0"/>
                <wp:positionH relativeFrom="column">
                  <wp:posOffset>5610391</wp:posOffset>
                </wp:positionH>
                <wp:positionV relativeFrom="paragraph">
                  <wp:posOffset>7188200</wp:posOffset>
                </wp:positionV>
                <wp:extent cx="349250" cy="540990"/>
                <wp:effectExtent l="0" t="0" r="12700" b="12065"/>
                <wp:wrapNone/>
                <wp:docPr id="283" name="L-Shap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9250" cy="540990"/>
                        </a:xfrm>
                        <a:prstGeom prst="corner">
                          <a:avLst>
                            <a:gd name="adj1" fmla="val 51138"/>
                            <a:gd name="adj2" fmla="val 5077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CB45F3" id="L-Shape 283" o:spid="_x0000_s1026" style="position:absolute;margin-left:441.75pt;margin-top:566pt;width:27.5pt;height:42.6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250,54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" path="m,l177328,r,362391l349250,362391r,178599l,540990,,xe" fillcolor="white [3212]" strokecolor="#1c1c1c [3213]" strokeweight="1.5pt">
                <v:stroke joinstyle="miter"/>
                <v:path arrowok="t" o:connecttype="custom" o:connectlocs="0,0;177328,0;177328,362391;349250,362391;349250,540990;0,540990;0,0" o:connectangles="0,0,0,0,0,0,0"/>
              </v:shape>
            </w:pict>
          </mc:Fallback>
        </mc:AlternateContent>
      </w:r>
      <w:r w:rsidR="00915DB8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79EBBC5" wp14:editId="7F9666FA">
                <wp:simplePos x="0" y="0"/>
                <wp:positionH relativeFrom="column">
                  <wp:posOffset>981075</wp:posOffset>
                </wp:positionH>
                <wp:positionV relativeFrom="paragraph">
                  <wp:posOffset>7205040</wp:posOffset>
                </wp:positionV>
                <wp:extent cx="716889" cy="1236268"/>
                <wp:effectExtent l="19050" t="38100" r="45720" b="21590"/>
                <wp:wrapNone/>
                <wp:docPr id="280" name="Isosceles Tri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889" cy="1236268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91494C" id="Isosceles Triangle 280" o:spid="_x0000_s1026" type="#_x0000_t5" style="position:absolute;margin-left:77.25pt;margin-top:567.35pt;width:56.45pt;height:97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" fillcolor="white [3212]" strokecolor="#1c1c1c [3213]" strokeweight="1.5pt"/>
            </w:pict>
          </mc:Fallback>
        </mc:AlternateContent>
      </w:r>
      <w:r w:rsidR="00915DB8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1717472</wp:posOffset>
                </wp:positionH>
                <wp:positionV relativeFrom="paragraph">
                  <wp:posOffset>7562317</wp:posOffset>
                </wp:positionV>
                <wp:extent cx="716889" cy="1236268"/>
                <wp:effectExtent l="19050" t="38100" r="45720" b="21590"/>
                <wp:wrapNone/>
                <wp:docPr id="277" name="Isosceles Tri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889" cy="1236268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BB291F" id="Isosceles Triangle 277" o:spid="_x0000_s1026" type="#_x0000_t5" style="position:absolute;margin-left:135.25pt;margin-top:595.45pt;width:56.45pt;height:97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" fillcolor="white [3212]" strokecolor="#1c1c1c [3213]" strokeweight="1.5pt"/>
            </w:pict>
          </mc:Fallback>
        </mc:AlternateContent>
      </w:r>
      <w:r w:rsidR="00943409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8FF799C" wp14:editId="4BE91343">
                <wp:simplePos x="0" y="0"/>
                <wp:positionH relativeFrom="column">
                  <wp:posOffset>5007610</wp:posOffset>
                </wp:positionH>
                <wp:positionV relativeFrom="paragraph">
                  <wp:posOffset>5215611</wp:posOffset>
                </wp:positionV>
                <wp:extent cx="1024255" cy="259080"/>
                <wp:effectExtent l="0" t="171450" r="0" b="350520"/>
                <wp:wrapNone/>
                <wp:docPr id="276" name="Trapezoid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1024255" cy="259080"/>
                        </a:xfrm>
                        <a:prstGeom prst="trapezoid">
                          <a:avLst>
                            <a:gd name="adj" fmla="val 9816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61B3F7" id="Trapezoid 276" o:spid="_x0000_s1026" style="position:absolute;margin-left:394.3pt;margin-top:410.7pt;width:80.65pt;height:20.4pt;rotation:-45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4255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" path="m,259080l254326,,769929,r254326,259080l,259080xe" fillcolor="white [3212]" strokecolor="#1c1c1c [3213]" strokeweight="1.5pt">
                <v:stroke joinstyle="miter"/>
                <v:path arrowok="t" o:connecttype="custom" o:connectlocs="0,259080;254326,0;769929,0;1024255,259080;0,259080" o:connectangles="0,0,0,0,0"/>
              </v:shape>
            </w:pict>
          </mc:Fallback>
        </mc:AlternateContent>
      </w:r>
      <w:r w:rsidR="0089025D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5037099</wp:posOffset>
                </wp:positionV>
                <wp:extent cx="1024255" cy="259080"/>
                <wp:effectExtent l="0" t="171450" r="0" b="350520"/>
                <wp:wrapNone/>
                <wp:docPr id="275" name="Trapezoid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1024255" cy="259080"/>
                        </a:xfrm>
                        <a:prstGeom prst="trapezoid">
                          <a:avLst>
                            <a:gd name="adj" fmla="val 9816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79525B" id="Trapezoid 275" o:spid="_x0000_s1026" style="position:absolute;margin-left:338pt;margin-top:396.6pt;width:80.65pt;height:20.4pt;rotation:-45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4255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" path="m,259080l254326,,769929,r254326,259080l,259080xe" fillcolor="white [3212]" strokecolor="#1c1c1c [3213]" strokeweight="1.5pt">
                <v:stroke joinstyle="miter"/>
                <v:path arrowok="t" o:connecttype="custom" o:connectlocs="0,259080;254326,0;769929,0;1024255,259080;0,259080" o:connectangles="0,0,0,0,0"/>
              </v:shape>
            </w:pict>
          </mc:Fallback>
        </mc:AlternateContent>
      </w:r>
      <w:r w:rsidR="00F3435D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25C21B" wp14:editId="079450F7">
                <wp:simplePos x="0" y="0"/>
                <wp:positionH relativeFrom="column">
                  <wp:posOffset>1718310</wp:posOffset>
                </wp:positionH>
                <wp:positionV relativeFrom="paragraph">
                  <wp:posOffset>4886960</wp:posOffset>
                </wp:positionV>
                <wp:extent cx="689610" cy="172085"/>
                <wp:effectExtent l="0" t="0" r="15240" b="1841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17208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055371" id="Rectangle 273" o:spid="_x0000_s1026" style="position:absolute;margin-left:135.3pt;margin-top:384.8pt;width:54.3pt;height:13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" fillcolor="white [3201]" strokecolor="#1c1c1c [3200]" strokeweight="1.5pt"/>
            </w:pict>
          </mc:Fallback>
        </mc:AlternateContent>
      </w:r>
      <w:r w:rsidR="00F3398D">
        <w:rPr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10551B3" wp14:editId="641C0483">
                <wp:simplePos x="0" y="0"/>
                <wp:positionH relativeFrom="column">
                  <wp:posOffset>1186815</wp:posOffset>
                </wp:positionH>
                <wp:positionV relativeFrom="paragraph">
                  <wp:posOffset>5441894</wp:posOffset>
                </wp:positionV>
                <wp:extent cx="699658" cy="172349"/>
                <wp:effectExtent l="0" t="0" r="24765" b="1841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58" cy="17234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5CDE6A" id="Rectangle 274" o:spid="_x0000_s1026" style="position:absolute;margin-left:93.45pt;margin-top:428.5pt;width:55.1pt;height:13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" fillcolor="white [3201]" strokecolor="#1c1c1c [3200]" strokeweight="1.5pt"/>
            </w:pict>
          </mc:Fallback>
        </mc:AlternateContent>
      </w:r>
      <w:r w:rsidR="00F3398D" w:rsidRPr="00692EE5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377F7C17" wp14:editId="30C862E9">
                <wp:simplePos x="0" y="0"/>
                <wp:positionH relativeFrom="column">
                  <wp:posOffset>3392170</wp:posOffset>
                </wp:positionH>
                <wp:positionV relativeFrom="paragraph">
                  <wp:posOffset>8874125</wp:posOffset>
                </wp:positionV>
                <wp:extent cx="3528060" cy="585470"/>
                <wp:effectExtent l="0" t="0" r="0" b="5080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EE5" w:rsidRPr="00400882" w:rsidRDefault="006D0C26" w:rsidP="00692EE5">
                            <w:r>
                              <w:rPr>
                                <w:color w:val="282526"/>
                              </w:rPr>
                              <w:t xml:space="preserve">What are the co-ordinates of the new shape? </w:t>
                            </w:r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(-1,-3), (0,-3), (0,-1), (1,-1), (1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,0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), (-1,0)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F7C17" id="_x0000_s1095" type="#_x0000_t202" style="position:absolute;left:0;text-align:left;margin-left:267.1pt;margin-top:698.75pt;width:277.8pt;height:46.1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" filled="f" stroked="f">
                <v:textbox>
                  <w:txbxContent>
                    <w:p w:rsidR="00692EE5" w:rsidRPr="00400882" w:rsidRDefault="006D0C26" w:rsidP="00692EE5">
                      <w:pPr>
                        <w:pStyle w:val="Heading3Char"/>
                      </w:pPr>
                      <w:r>
                        <w:rPr>
                          <w:color w:val="282526"/>
                        </w:rPr>
                        <w:t xml:space="preserve">What are the co-ordinates of the new shape? </w:t>
                      </w:r>
                      <w:r>
                        <w:rPr>
                          <w:b/>
                          <w:bCs/>
                          <w:color w:val="282526"/>
                        </w:rPr>
                        <w:t>(-</w:t>
                      </w:r>
                      <w:proofErr w:type="gramStart"/>
                      <w:r>
                        <w:rPr>
                          <w:b/>
                          <w:bCs/>
                          <w:color w:val="282526"/>
                        </w:rPr>
                        <w:t>1,-</w:t>
                      </w:r>
                      <w:proofErr w:type="gramEnd"/>
                      <w:r>
                        <w:rPr>
                          <w:b/>
                          <w:bCs/>
                          <w:color w:val="282526"/>
                        </w:rPr>
                        <w:t>3), (0,-3), (0,-1), (1,-1), (1,0), (-1,0)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398D" w:rsidRPr="00692EE5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14B7B42E" wp14:editId="6687F943">
                <wp:simplePos x="0" y="0"/>
                <wp:positionH relativeFrom="column">
                  <wp:posOffset>3394446</wp:posOffset>
                </wp:positionH>
                <wp:positionV relativeFrom="paragraph">
                  <wp:posOffset>6209030</wp:posOffset>
                </wp:positionV>
                <wp:extent cx="3101340" cy="607060"/>
                <wp:effectExtent l="0" t="0" r="0" b="254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EE5" w:rsidRPr="00400882" w:rsidRDefault="006D0C26" w:rsidP="00692EE5">
                            <w:r>
                              <w:rPr>
                                <w:color w:val="282526"/>
                              </w:rPr>
                              <w:t xml:space="preserve">What are the co-ordinates of the new shape? </w:t>
                            </w:r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(-2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,2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), (0,2), (-4,-2), (-4,0)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B7B42E" id="_x0000_s1096" type="#_x0000_t202" style="position:absolute;left:0;text-align:left;margin-left:267.3pt;margin-top:488.9pt;width:244.2pt;height:47.8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" filled="f" stroked="f">
                <v:textbox>
                  <w:txbxContent>
                    <w:p w:rsidR="00692EE5" w:rsidRPr="00400882" w:rsidRDefault="006D0C26" w:rsidP="00692EE5">
                      <w:pPr>
                        <w:pStyle w:val="Heading3Char"/>
                      </w:pPr>
                      <w:r>
                        <w:rPr>
                          <w:color w:val="282526"/>
                        </w:rPr>
                        <w:t xml:space="preserve">What are the co-ordinates of the new shape? </w:t>
                      </w:r>
                      <w:r>
                        <w:rPr>
                          <w:b/>
                          <w:bCs/>
                          <w:color w:val="282526"/>
                        </w:rPr>
                        <w:t>(-2,2), (0,2), (-</w:t>
                      </w:r>
                      <w:proofErr w:type="gramStart"/>
                      <w:r>
                        <w:rPr>
                          <w:b/>
                          <w:bCs/>
                          <w:color w:val="282526"/>
                        </w:rPr>
                        <w:t>4,-</w:t>
                      </w:r>
                      <w:proofErr w:type="gramEnd"/>
                      <w:r>
                        <w:rPr>
                          <w:b/>
                          <w:bCs/>
                          <w:color w:val="282526"/>
                        </w:rPr>
                        <w:t>2), (-4,0)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2EE5" w:rsidRPr="00692EE5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6DEDCD4" wp14:editId="2ECA70A2">
                <wp:simplePos x="0" y="0"/>
                <wp:positionH relativeFrom="column">
                  <wp:posOffset>0</wp:posOffset>
                </wp:positionH>
                <wp:positionV relativeFrom="paragraph">
                  <wp:posOffset>8845202</wp:posOffset>
                </wp:positionV>
                <wp:extent cx="3101340" cy="607060"/>
                <wp:effectExtent l="0" t="0" r="0" b="254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EE5" w:rsidRPr="00400882" w:rsidRDefault="006D0C26" w:rsidP="00692EE5">
                            <w:r>
                              <w:rPr>
                                <w:color w:val="282526"/>
                              </w:rPr>
                              <w:t xml:space="preserve">What are the co-ordinates of the new shape? </w:t>
                            </w:r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(2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,2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), (0,-5), (4,-5)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DEDCD4" id="_x0000_s1097" type="#_x0000_t202" style="position:absolute;left:0;text-align:left;margin-left:0;margin-top:696.45pt;width:244.2pt;height:47.8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" filled="f" stroked="f">
                <v:textbox>
                  <w:txbxContent>
                    <w:p w:rsidR="00692EE5" w:rsidRPr="00400882" w:rsidRDefault="006D0C26" w:rsidP="00692EE5">
                      <w:pPr>
                        <w:pStyle w:val="Heading3Char"/>
                      </w:pPr>
                      <w:r>
                        <w:rPr>
                          <w:color w:val="282526"/>
                        </w:rPr>
                        <w:t xml:space="preserve">What are the co-ordinates of the new shape? </w:t>
                      </w:r>
                      <w:r>
                        <w:rPr>
                          <w:b/>
                          <w:bCs/>
                          <w:color w:val="282526"/>
                        </w:rPr>
                        <w:t>(2,2), (</w:t>
                      </w:r>
                      <w:proofErr w:type="gramStart"/>
                      <w:r>
                        <w:rPr>
                          <w:b/>
                          <w:bCs/>
                          <w:color w:val="282526"/>
                        </w:rPr>
                        <w:t>0,-</w:t>
                      </w:r>
                      <w:proofErr w:type="gramEnd"/>
                      <w:r>
                        <w:rPr>
                          <w:b/>
                          <w:bCs/>
                          <w:color w:val="282526"/>
                        </w:rPr>
                        <w:t>5), (4,-5)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2EE5" w:rsidRPr="00692EE5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61F3D7C" wp14:editId="0786A8F9">
                <wp:simplePos x="0" y="0"/>
                <wp:positionH relativeFrom="column">
                  <wp:posOffset>0</wp:posOffset>
                </wp:positionH>
                <wp:positionV relativeFrom="paragraph">
                  <wp:posOffset>6204765</wp:posOffset>
                </wp:positionV>
                <wp:extent cx="3101340" cy="607060"/>
                <wp:effectExtent l="0" t="0" r="0" b="254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EE5" w:rsidRPr="00400882" w:rsidRDefault="006D0C26" w:rsidP="00692EE5">
                            <w:r>
                              <w:rPr>
                                <w:color w:val="282526"/>
                              </w:rPr>
                              <w:t xml:space="preserve">What are the co-ordinates of the new shape? </w:t>
                            </w:r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(0, 1), (4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), (4,2), (0,2)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1F3D7C" id="_x0000_s1098" type="#_x0000_t202" style="position:absolute;left:0;text-align:left;margin-left:0;margin-top:488.55pt;width:244.2pt;height:47.8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" filled="f" stroked="f">
                <v:textbox>
                  <w:txbxContent>
                    <w:p w:rsidR="00692EE5" w:rsidRPr="00400882" w:rsidRDefault="006D0C26" w:rsidP="00692EE5">
                      <w:pPr>
                        <w:pStyle w:val="Heading3Char"/>
                      </w:pPr>
                      <w:r>
                        <w:rPr>
                          <w:color w:val="282526"/>
                        </w:rPr>
                        <w:t xml:space="preserve">What are the co-ordinates of the new shape? </w:t>
                      </w:r>
                      <w:r>
                        <w:rPr>
                          <w:b/>
                          <w:bCs/>
                          <w:color w:val="282526"/>
                        </w:rPr>
                        <w:t>(0, 1), (4,1), (4,2), (0,2)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61E" w:rsidRPr="00107C3A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6619B800" wp14:editId="03B4C686">
                <wp:simplePos x="0" y="0"/>
                <wp:positionH relativeFrom="column">
                  <wp:posOffset>3616325</wp:posOffset>
                </wp:positionH>
                <wp:positionV relativeFrom="paragraph">
                  <wp:posOffset>2647950</wp:posOffset>
                </wp:positionV>
                <wp:extent cx="3189605" cy="1480185"/>
                <wp:effectExtent l="0" t="0" r="0" b="5715"/>
                <wp:wrapSquare wrapText="bothSides"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48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61E" w:rsidRDefault="001C661E" w:rsidP="001C661E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Starting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(-3,-1), (1,-1), (1,1), (-1,1), (-1,3), (-3,3)</w:t>
                            </w:r>
                          </w:p>
                          <w:p w:rsidR="001C661E" w:rsidRDefault="001C661E" w:rsidP="001C661E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Translation: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 xml:space="preserve">Right 1, down 4 </w:t>
                            </w:r>
                          </w:p>
                          <w:p w:rsidR="001C661E" w:rsidRDefault="001C661E" w:rsidP="001C661E">
                            <w:pPr>
                              <w:jc w:val="left"/>
                            </w:pPr>
                            <w:r>
                              <w:rPr>
                                <w:color w:val="282526"/>
                              </w:rPr>
                              <w:t>Finishing co-ordinates</w:t>
                            </w:r>
                            <w:proofErr w:type="gramStart"/>
                            <w:r>
                              <w:rPr>
                                <w:color w:val="2825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28252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(-2,-5), (2,-5), (2,3), (0,-3), (0,-1), (-2,-1)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19B800" id="Text Box 236" o:spid="_x0000_s1099" type="#_x0000_t202" style="position:absolute;left:0;text-align:left;margin-left:284.75pt;margin-top:208.5pt;width:251.15pt;height:116.5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" filled="f" stroked="f">
                <v:textbox>
                  <w:txbxContent>
                    <w:p w:rsidR="001C661E" w:rsidRDefault="001C661E" w:rsidP="001C661E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Starting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</w:t>
                      </w:r>
                      <w:proofErr w:type="gramStart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3,-</w:t>
                      </w:r>
                      <w:proofErr w:type="gramEnd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1), (1,-1), (1,1), (-1,1), (-1,3), (-3,3)</w:t>
                      </w:r>
                    </w:p>
                    <w:p w:rsidR="001C661E" w:rsidRDefault="001C661E" w:rsidP="001C661E">
                      <w:pPr>
                        <w:pStyle w:val="Pa4"/>
                        <w:spacing w:after="160"/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Translation: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 xml:space="preserve">Right 1, down 4 </w:t>
                      </w:r>
                    </w:p>
                    <w:p w:rsidR="001C661E" w:rsidRDefault="001C661E" w:rsidP="001C661E">
                      <w:pPr>
                        <w:jc w:val="left"/>
                      </w:pPr>
                      <w:r>
                        <w:rPr>
                          <w:color w:val="282526"/>
                        </w:rPr>
                        <w:t>Finishing co-ordinates:</w:t>
                      </w:r>
                      <w:r>
                        <w:rPr>
                          <w:color w:val="282526"/>
                        </w:rPr>
                        <w:br/>
                      </w:r>
                      <w:r>
                        <w:rPr>
                          <w:b/>
                          <w:bCs/>
                          <w:color w:val="282526"/>
                        </w:rPr>
                        <w:t>(-</w:t>
                      </w:r>
                      <w:proofErr w:type="gramStart"/>
                      <w:r>
                        <w:rPr>
                          <w:b/>
                          <w:bCs/>
                          <w:color w:val="282526"/>
                        </w:rPr>
                        <w:t>2,-</w:t>
                      </w:r>
                      <w:proofErr w:type="gramEnd"/>
                      <w:r>
                        <w:rPr>
                          <w:b/>
                          <w:bCs/>
                          <w:color w:val="282526"/>
                        </w:rPr>
                        <w:t>5), (2,-5), (2,3), (0,-3), (0,-1), (-2,-1)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61E" w:rsidRPr="00107C3A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B8AF621" wp14:editId="0D112137">
                <wp:simplePos x="0" y="0"/>
                <wp:positionH relativeFrom="column">
                  <wp:posOffset>107315</wp:posOffset>
                </wp:positionH>
                <wp:positionV relativeFrom="paragraph">
                  <wp:posOffset>980602</wp:posOffset>
                </wp:positionV>
                <wp:extent cx="3088005" cy="1392555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392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61E" w:rsidRDefault="001C661E" w:rsidP="001C661E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Starting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(1,1), (4,1), (4,3), (1,3)</w:t>
                            </w:r>
                          </w:p>
                          <w:p w:rsidR="001C661E" w:rsidRDefault="001C661E" w:rsidP="001C661E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Translation: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Left 5, down 4</w:t>
                            </w:r>
                          </w:p>
                          <w:p w:rsidR="001C661E" w:rsidRDefault="001C661E" w:rsidP="001C661E">
                            <w:pPr>
                              <w:pStyle w:val="Pa4"/>
                              <w:spacing w:after="160"/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Finishing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(-4,-3), (-1,-3), (-1,-1), (-4,-1)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8AF621" id="_x0000_s1100" type="#_x0000_t202" style="position:absolute;left:0;text-align:left;margin-left:8.45pt;margin-top:77.2pt;width:243.15pt;height:109.6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" filled="f" stroked="f">
                <v:textbox>
                  <w:txbxContent>
                    <w:p w:rsidR="001C661E" w:rsidRDefault="001C661E" w:rsidP="001C661E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Starting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(1,1), (4,1), (4,3), (1,3)</w:t>
                      </w:r>
                    </w:p>
                    <w:p w:rsidR="001C661E" w:rsidRDefault="001C661E" w:rsidP="001C661E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Translation: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Left 5, down 4</w:t>
                      </w:r>
                    </w:p>
                    <w:p w:rsidR="001C661E" w:rsidRDefault="001C661E" w:rsidP="001C661E">
                      <w:pPr>
                        <w:pStyle w:val="Pa4"/>
                        <w:spacing w:after="160"/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Finishing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</w:t>
                      </w:r>
                      <w:proofErr w:type="gramStart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4,-</w:t>
                      </w:r>
                      <w:proofErr w:type="gramEnd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3), (-1,-3), (-1,-1), (-4,-1)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61E" w:rsidRPr="00107C3A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13BA56E7" wp14:editId="6EA4A56C">
                <wp:simplePos x="0" y="0"/>
                <wp:positionH relativeFrom="column">
                  <wp:posOffset>3614420</wp:posOffset>
                </wp:positionH>
                <wp:positionV relativeFrom="paragraph">
                  <wp:posOffset>991235</wp:posOffset>
                </wp:positionV>
                <wp:extent cx="3088005" cy="1403350"/>
                <wp:effectExtent l="0" t="0" r="0" b="6350"/>
                <wp:wrapSquare wrapText="bothSides"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40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61E" w:rsidRDefault="001C661E" w:rsidP="001C661E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Starting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(-2,-1), (2, -1), (-2,3)</w:t>
                            </w:r>
                          </w:p>
                          <w:p w:rsidR="001C661E" w:rsidRDefault="001C661E" w:rsidP="001C661E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Translation: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 xml:space="preserve">Left 3, down 3 </w:t>
                            </w:r>
                          </w:p>
                          <w:p w:rsidR="001C661E" w:rsidRDefault="001C661E" w:rsidP="001C661E">
                            <w:pPr>
                              <w:pStyle w:val="Pa4"/>
                              <w:spacing w:after="160"/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Finishing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(-5,-4), (-1,-4), (-5,0)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A56E7" id="Text Box 234" o:spid="_x0000_s1101" type="#_x0000_t202" style="position:absolute;left:0;text-align:left;margin-left:284.6pt;margin-top:78.05pt;width:243.15pt;height:110.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" filled="f" stroked="f">
                <v:textbox>
                  <w:txbxContent>
                    <w:p w:rsidR="001C661E" w:rsidRDefault="001C661E" w:rsidP="001C661E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Starting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</w:t>
                      </w:r>
                      <w:proofErr w:type="gramStart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2,-</w:t>
                      </w:r>
                      <w:proofErr w:type="gramEnd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1), (2, -1), (-2,3)</w:t>
                      </w:r>
                    </w:p>
                    <w:p w:rsidR="001C661E" w:rsidRDefault="001C661E" w:rsidP="001C661E">
                      <w:pPr>
                        <w:pStyle w:val="Pa4"/>
                        <w:spacing w:after="160"/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Translation: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 xml:space="preserve">Left 3, down 3 </w:t>
                      </w:r>
                    </w:p>
                    <w:p w:rsidR="001C661E" w:rsidRDefault="001C661E" w:rsidP="001C661E">
                      <w:pPr>
                        <w:pStyle w:val="Pa4"/>
                        <w:spacing w:after="160"/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Finishing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</w:t>
                      </w:r>
                      <w:proofErr w:type="gramStart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5,-</w:t>
                      </w:r>
                      <w:proofErr w:type="gramEnd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4), (-1,-4), (-5,0)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61E" w:rsidRPr="00107C3A">
        <w:rPr>
          <w:b w:val="0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D1F5007" wp14:editId="454E0C30">
                <wp:simplePos x="0" y="0"/>
                <wp:positionH relativeFrom="column">
                  <wp:posOffset>137160</wp:posOffset>
                </wp:positionH>
                <wp:positionV relativeFrom="paragraph">
                  <wp:posOffset>2691765</wp:posOffset>
                </wp:positionV>
                <wp:extent cx="3088005" cy="1424305"/>
                <wp:effectExtent l="0" t="0" r="0" b="4445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424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61E" w:rsidRDefault="001C661E" w:rsidP="001C661E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Starting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 xml:space="preserve">(-2,2), (-1,3), (-2,4), (-3,3) </w:t>
                            </w:r>
                          </w:p>
                          <w:p w:rsidR="001C661E" w:rsidRDefault="001C661E" w:rsidP="001C661E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Translation: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 xml:space="preserve">Right 3, down 5 </w:t>
                            </w:r>
                          </w:p>
                          <w:p w:rsidR="001C661E" w:rsidRDefault="001C661E" w:rsidP="001C661E">
                            <w:pPr>
                              <w:pStyle w:val="Pa4"/>
                              <w:spacing w:after="160"/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Finishing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(1,-3), (2,-2), (1,-1), (0,-2)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1F5007" id="_x0000_s1102" type="#_x0000_t202" style="position:absolute;left:0;text-align:left;margin-left:10.8pt;margin-top:211.95pt;width:243.15pt;height:112.1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" filled="f" stroked="f">
                <v:textbox>
                  <w:txbxContent>
                    <w:p w:rsidR="001C661E" w:rsidRDefault="001C661E" w:rsidP="001C661E">
                      <w:pPr>
                        <w:pStyle w:val="Pa4"/>
                        <w:spacing w:after="160"/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Starting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 xml:space="preserve">(-2,2), (-1,3), (-2,4), (-3,3) </w:t>
                      </w:r>
                    </w:p>
                    <w:p w:rsidR="001C661E" w:rsidRDefault="001C661E" w:rsidP="001C661E">
                      <w:pPr>
                        <w:pStyle w:val="Pa4"/>
                        <w:spacing w:after="160"/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Translation: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 xml:space="preserve">Right 3, down 5 </w:t>
                      </w:r>
                    </w:p>
                    <w:p w:rsidR="001C661E" w:rsidRDefault="001C661E" w:rsidP="001C661E">
                      <w:pPr>
                        <w:pStyle w:val="Pa4"/>
                        <w:spacing w:after="160"/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Finishing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</w:t>
                      </w:r>
                      <w:proofErr w:type="gramStart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1,-</w:t>
                      </w:r>
                      <w:proofErr w:type="gramEnd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3), (2,-2), (1,-1), (0,-2)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7C3A" w:rsidRPr="00107C3A">
        <w:rPr>
          <w:b w:val="0"/>
          <w:color w:val="000000"/>
        </w:rPr>
        <w:t xml:space="preserve">2D Shape Translations </w:t>
      </w:r>
      <w:r w:rsidR="00107C3A">
        <w:rPr>
          <w:color w:val="000000"/>
        </w:rPr>
        <w:t>Answers</w:t>
      </w:r>
    </w:p>
    <w:p w:rsidR="00396A99" w:rsidRDefault="005636A8" w:rsidP="00C8267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b/>
          <w:bCs/>
          <w:color w:val="000000"/>
          <w:sz w:val="66"/>
          <w:szCs w:val="66"/>
        </w:rPr>
        <w:sectPr w:rsidR="00396A99" w:rsidSect="008A5276">
          <w:headerReference w:type="default" r:id="rId19"/>
          <w:pgSz w:w="11906" w:h="16838" w:code="9"/>
          <w:pgMar w:top="567" w:right="567" w:bottom="1361" w:left="567" w:header="0" w:footer="0" w:gutter="0"/>
          <w:cols w:space="708"/>
          <w:docGrid w:linePitch="360"/>
        </w:sectPr>
      </w:pPr>
      <w:r>
        <w:rPr>
          <w:b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C762C5D" wp14:editId="2C90AD59">
                <wp:simplePos x="0" y="0"/>
                <wp:positionH relativeFrom="column">
                  <wp:posOffset>4862694</wp:posOffset>
                </wp:positionH>
                <wp:positionV relativeFrom="paragraph">
                  <wp:posOffset>5317090</wp:posOffset>
                </wp:positionV>
                <wp:extent cx="896963" cy="1189144"/>
                <wp:effectExtent l="19050" t="19050" r="36830" b="30480"/>
                <wp:wrapNone/>
                <wp:docPr id="290" name="Diamond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963" cy="1189144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B7D433" id="Diamond 290" o:spid="_x0000_s1026" type="#_x0000_t4" style="position:absolute;margin-left:382.9pt;margin-top:418.65pt;width:70.65pt;height:93.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" fillcolor="white [3212]" strokecolor="#1c1c1c [3213]" strokeweight="1.5pt"/>
            </w:pict>
          </mc:Fallback>
        </mc:AlternateContent>
      </w:r>
      <w:r w:rsidR="00FA0000"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3965123</wp:posOffset>
                </wp:positionH>
                <wp:positionV relativeFrom="paragraph">
                  <wp:posOffset>6663445</wp:posOffset>
                </wp:positionV>
                <wp:extent cx="896963" cy="1178061"/>
                <wp:effectExtent l="19050" t="19050" r="36830" b="41275"/>
                <wp:wrapNone/>
                <wp:docPr id="289" name="Diamond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963" cy="1178061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11B49" id="Diamond 289" o:spid="_x0000_s1026" type="#_x0000_t4" style="position:absolute;margin-left:312.2pt;margin-top:524.7pt;width:70.65pt;height:92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" fillcolor="white [3212]" strokecolor="#1c1c1c [3213]" strokeweight="1.5pt"/>
            </w:pict>
          </mc:Fallback>
        </mc:AlternateContent>
      </w:r>
      <w:r w:rsidR="00EF34C5"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D235493" wp14:editId="2F7074AE">
                <wp:simplePos x="0" y="0"/>
                <wp:positionH relativeFrom="column">
                  <wp:posOffset>871966</wp:posOffset>
                </wp:positionH>
                <wp:positionV relativeFrom="paragraph">
                  <wp:posOffset>6214745</wp:posOffset>
                </wp:positionV>
                <wp:extent cx="606425" cy="1186815"/>
                <wp:effectExtent l="0" t="0" r="22225" b="13335"/>
                <wp:wrapNone/>
                <wp:docPr id="288" name="L-Shap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1186815"/>
                        </a:xfrm>
                        <a:prstGeom prst="corner">
                          <a:avLst>
                            <a:gd name="adj1" fmla="val 47396"/>
                            <a:gd name="adj2" fmla="val 5020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4F31E8" id="L-Shape 288" o:spid="_x0000_s1026" style="position:absolute;margin-left:68.65pt;margin-top:489.35pt;width:47.75pt;height:93.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6425,118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" path="m,l304468,r,899394l606425,899394r,287421l,1186815,,xe" fillcolor="white [3212]" strokecolor="#1c1c1c [3213]" strokeweight="1.5pt">
                <v:stroke joinstyle="miter"/>
                <v:path arrowok="t" o:connecttype="custom" o:connectlocs="0,0;304468,0;304468,899394;606425,899394;606425,1186815;0,1186815;0,0" o:connectangles="0,0,0,0,0,0,0"/>
              </v:shape>
            </w:pict>
          </mc:Fallback>
        </mc:AlternateContent>
      </w:r>
      <w:r w:rsidR="00953452"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831EB91" wp14:editId="1E26EC53">
                <wp:simplePos x="0" y="0"/>
                <wp:positionH relativeFrom="column">
                  <wp:posOffset>420012</wp:posOffset>
                </wp:positionH>
                <wp:positionV relativeFrom="paragraph">
                  <wp:posOffset>5910746</wp:posOffset>
                </wp:positionV>
                <wp:extent cx="606425" cy="1186815"/>
                <wp:effectExtent l="0" t="0" r="22225" b="13335"/>
                <wp:wrapNone/>
                <wp:docPr id="287" name="L-Shap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1186815"/>
                        </a:xfrm>
                        <a:prstGeom prst="corner">
                          <a:avLst>
                            <a:gd name="adj1" fmla="val 47396"/>
                            <a:gd name="adj2" fmla="val 5020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C13232" id="L-Shape 287" o:spid="_x0000_s1026" style="position:absolute;margin-left:33.05pt;margin-top:465.4pt;width:47.75pt;height:93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6425,118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" path="m,l304468,r,899394l606425,899394r,287421l,1186815,,xe" fillcolor="white [3212]" strokecolor="#1c1c1c [3213]" strokeweight="1.5pt">
                <v:stroke joinstyle="miter"/>
                <v:path arrowok="t" o:connecttype="custom" o:connectlocs="0,0;304468,0;304468,899394;606425,899394;606425,1186815;0,1186815;0,0" o:connectangles="0,0,0,0,0,0,0"/>
              </v:shape>
            </w:pict>
          </mc:Fallback>
        </mc:AlternateContent>
      </w:r>
      <w:r w:rsidR="00D121DF" w:rsidRPr="00C8267F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8D6D7E3" wp14:editId="3524DF88">
                <wp:simplePos x="0" y="0"/>
                <wp:positionH relativeFrom="column">
                  <wp:posOffset>3488055</wp:posOffset>
                </wp:positionH>
                <wp:positionV relativeFrom="paragraph">
                  <wp:posOffset>7907655</wp:posOffset>
                </wp:positionV>
                <wp:extent cx="3426460" cy="645160"/>
                <wp:effectExtent l="0" t="0" r="0" b="2540"/>
                <wp:wrapSquare wrapText="bothSides"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645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1DF" w:rsidRPr="00D121DF" w:rsidRDefault="00D121DF" w:rsidP="00D121DF">
                            <w:pPr>
                              <w:jc w:val="left"/>
                              <w:rPr>
                                <w:color w:val="282526"/>
                                <w:spacing w:val="-6"/>
                              </w:rPr>
                            </w:pPr>
                            <w:r w:rsidRPr="00D121DF">
                              <w:rPr>
                                <w:color w:val="282526"/>
                                <w:spacing w:val="-6"/>
                              </w:rPr>
                              <w:t>What are the co-ordinates of the new shape?</w:t>
                            </w:r>
                            <w:r>
                              <w:rPr>
                                <w:color w:val="282526"/>
                                <w:spacing w:val="-6"/>
                              </w:rPr>
                              <w:br/>
                            </w:r>
                            <w:r w:rsidRPr="00D121DF">
                              <w:rPr>
                                <w:b/>
                                <w:color w:val="282526"/>
                                <w:spacing w:val="-6"/>
                              </w:rPr>
                              <w:t>(4</w:t>
                            </w:r>
                            <w:proofErr w:type="gramStart"/>
                            <w:r w:rsidRPr="00D121DF">
                              <w:rPr>
                                <w:b/>
                                <w:color w:val="282526"/>
                                <w:spacing w:val="-6"/>
                              </w:rPr>
                              <w:t>,3</w:t>
                            </w:r>
                            <w:proofErr w:type="gramEnd"/>
                            <w:r w:rsidRPr="00D121DF">
                              <w:rPr>
                                <w:b/>
                                <w:color w:val="282526"/>
                                <w:spacing w:val="-6"/>
                              </w:rPr>
                              <w:t>), (1,7), (-2,3), (1,-1)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D6D7E3" id="Text Box 285" o:spid="_x0000_s1103" type="#_x0000_t202" style="position:absolute;left:0;text-align:left;margin-left:274.65pt;margin-top:622.65pt;width:269.8pt;height:50.8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" filled="f" stroked="f">
                <v:textbox>
                  <w:txbxContent>
                    <w:p w:rsidR="00D121DF" w:rsidRPr="00D121DF" w:rsidRDefault="00D121DF" w:rsidP="00D121DF">
                      <w:pPr>
                        <w:jc w:val="left"/>
                        <w:rPr>
                          <w:color w:val="282526"/>
                          <w:spacing w:val="-6"/>
                        </w:rPr>
                      </w:pPr>
                      <w:r w:rsidRPr="00D121DF">
                        <w:rPr>
                          <w:color w:val="282526"/>
                          <w:spacing w:val="-6"/>
                        </w:rPr>
                        <w:t>What are the co-ordinates of the new shape?</w:t>
                      </w:r>
                      <w:r>
                        <w:rPr>
                          <w:color w:val="282526"/>
                          <w:spacing w:val="-6"/>
                        </w:rPr>
                        <w:br/>
                      </w:r>
                      <w:r w:rsidRPr="00D121DF">
                        <w:rPr>
                          <w:b/>
                          <w:color w:val="282526"/>
                          <w:spacing w:val="-6"/>
                        </w:rPr>
                        <w:t>(4,3), (1,7), (-2,3), (</w:t>
                      </w:r>
                      <w:proofErr w:type="gramStart"/>
                      <w:r w:rsidRPr="00D121DF">
                        <w:rPr>
                          <w:b/>
                          <w:color w:val="282526"/>
                          <w:spacing w:val="-6"/>
                        </w:rPr>
                        <w:t>1,-</w:t>
                      </w:r>
                      <w:proofErr w:type="gramEnd"/>
                      <w:r w:rsidRPr="00D121DF">
                        <w:rPr>
                          <w:b/>
                          <w:color w:val="282526"/>
                          <w:spacing w:val="-6"/>
                        </w:rPr>
                        <w:t>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21DF" w:rsidRPr="00C8267F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77BD0F8F" wp14:editId="2B0AC821">
                <wp:simplePos x="0" y="0"/>
                <wp:positionH relativeFrom="margin">
                  <wp:posOffset>0</wp:posOffset>
                </wp:positionH>
                <wp:positionV relativeFrom="paragraph">
                  <wp:posOffset>7927340</wp:posOffset>
                </wp:positionV>
                <wp:extent cx="3402965" cy="598805"/>
                <wp:effectExtent l="0" t="0" r="0" b="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96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1DF" w:rsidRPr="00D121DF" w:rsidRDefault="00D121DF" w:rsidP="003705CB">
                            <w:pPr>
                              <w:pStyle w:val="BasicParagraph"/>
                              <w:spacing w:after="160"/>
                              <w:rPr>
                                <w:rFonts w:ascii="Twinkl" w:hAnsi="Twinkl"/>
                              </w:rPr>
                            </w:pPr>
                            <w:r w:rsidRPr="00D121DF">
                              <w:rPr>
                                <w:rFonts w:ascii="Twinkl" w:hAnsi="Twinkl" w:cs="Twinkl"/>
                                <w:color w:val="282526"/>
                                <w:szCs w:val="26"/>
                              </w:rPr>
                              <w:t>What are the co-ordinates of the new shape?</w:t>
                            </w:r>
                            <w:r w:rsidRPr="00D121DF">
                              <w:rPr>
                                <w:rFonts w:ascii="Twinkl" w:hAnsi="Twinkl" w:cs="Twinkl"/>
                                <w:color w:val="282526"/>
                                <w:szCs w:val="26"/>
                              </w:rPr>
                              <w:br/>
                            </w:r>
                            <w:r w:rsidRPr="00D121DF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(-5,-7), (-1,-7), (-1,-5), (-3,-5), (-3</w:t>
                            </w:r>
                            <w:proofErr w:type="gramStart"/>
                            <w:r w:rsidRPr="00D121DF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,1</w:t>
                            </w:r>
                            <w:proofErr w:type="gramEnd"/>
                            <w:r w:rsidRPr="00D121DF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), (-5,1)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BD0F8F" id="_x0000_s1104" type="#_x0000_t202" style="position:absolute;left:0;text-align:left;margin-left:0;margin-top:624.2pt;width:267.95pt;height:47.1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" filled="f" stroked="f">
                <v:textbox>
                  <w:txbxContent>
                    <w:p w:rsidR="00D121DF" w:rsidRPr="00D121DF" w:rsidRDefault="00D121DF" w:rsidP="003705CB">
                      <w:pPr>
                        <w:pStyle w:val="BasicParagraph"/>
                        <w:spacing w:after="160"/>
                        <w:rPr>
                          <w:rFonts w:ascii="Twinkl" w:hAnsi="Twinkl"/>
                        </w:rPr>
                      </w:pPr>
                      <w:r w:rsidRPr="00D121DF">
                        <w:rPr>
                          <w:rFonts w:ascii="Twinkl" w:hAnsi="Twinkl" w:cs="Twinkl"/>
                          <w:color w:val="282526"/>
                          <w:szCs w:val="26"/>
                        </w:rPr>
                        <w:t>What are the co-ordinates of the new shape</w:t>
                      </w:r>
                      <w:r w:rsidRPr="00D121DF">
                        <w:rPr>
                          <w:rFonts w:ascii="Twinkl" w:hAnsi="Twinkl" w:cs="Twinkl"/>
                          <w:color w:val="282526"/>
                          <w:szCs w:val="26"/>
                        </w:rPr>
                        <w:t>?</w:t>
                      </w:r>
                      <w:r w:rsidRPr="00D121DF">
                        <w:rPr>
                          <w:rFonts w:ascii="Twinkl" w:hAnsi="Twinkl" w:cs="Twinkl"/>
                          <w:color w:val="282526"/>
                          <w:szCs w:val="26"/>
                        </w:rPr>
                        <w:br/>
                      </w:r>
                      <w:r w:rsidRPr="00D121DF">
                        <w:rPr>
                          <w:rFonts w:ascii="Twinkl" w:hAnsi="Twinkl" w:cs="Twinkl"/>
                          <w:b/>
                          <w:bCs/>
                          <w:color w:val="282526"/>
                          <w:szCs w:val="26"/>
                        </w:rPr>
                        <w:t>(-</w:t>
                      </w:r>
                      <w:proofErr w:type="gramStart"/>
                      <w:r w:rsidRPr="00D121DF">
                        <w:rPr>
                          <w:rFonts w:ascii="Twinkl" w:hAnsi="Twinkl" w:cs="Twinkl"/>
                          <w:b/>
                          <w:bCs/>
                          <w:color w:val="282526"/>
                          <w:szCs w:val="26"/>
                        </w:rPr>
                        <w:t>5,-</w:t>
                      </w:r>
                      <w:proofErr w:type="gramEnd"/>
                      <w:r w:rsidRPr="00D121DF">
                        <w:rPr>
                          <w:rFonts w:ascii="Twinkl" w:hAnsi="Twinkl" w:cs="Twinkl"/>
                          <w:b/>
                          <w:bCs/>
                          <w:color w:val="282526"/>
                          <w:szCs w:val="26"/>
                        </w:rPr>
                        <w:t>7), (-1,-7), (-1,-5), (-3,-5), (-3,1), (-5,1)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05CB" w:rsidRPr="00C8267F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29E9A533" wp14:editId="03735EF6">
                <wp:simplePos x="0" y="0"/>
                <wp:positionH relativeFrom="column">
                  <wp:posOffset>3627091</wp:posOffset>
                </wp:positionH>
                <wp:positionV relativeFrom="paragraph">
                  <wp:posOffset>2831480</wp:posOffset>
                </wp:positionV>
                <wp:extent cx="2753360" cy="1437640"/>
                <wp:effectExtent l="0" t="0" r="0" b="0"/>
                <wp:wrapSquare wrapText="bothSides"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143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5CB" w:rsidRDefault="003705CB" w:rsidP="003705CB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Starting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 xml:space="preserve">(-5,1), (-3,1), (-2,6) (-6, 6) </w:t>
                            </w:r>
                          </w:p>
                          <w:p w:rsidR="003705CB" w:rsidRDefault="003705CB" w:rsidP="003705CB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Translation: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 xml:space="preserve">Right 9, down 8 </w:t>
                            </w:r>
                          </w:p>
                          <w:p w:rsidR="001C661E" w:rsidRDefault="003705CB" w:rsidP="003705CB">
                            <w:pPr>
                              <w:jc w:val="left"/>
                            </w:pPr>
                            <w:r>
                              <w:rPr>
                                <w:color w:val="282526"/>
                              </w:rPr>
                              <w:t>Finishing co-ordinates</w:t>
                            </w:r>
                            <w:proofErr w:type="gramStart"/>
                            <w:r>
                              <w:rPr>
                                <w:color w:val="2825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28252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(4,-7), (6,-7), (7,-2), (3,-2)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E9A533" id="Text Box 240" o:spid="_x0000_s1105" type="#_x0000_t202" style="position:absolute;left:0;text-align:left;margin-left:285.6pt;margin-top:222.95pt;width:216.8pt;height:113.2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" filled="f" stroked="f">
                <v:textbox>
                  <w:txbxContent>
                    <w:p w:rsidR="003705CB" w:rsidRDefault="003705CB" w:rsidP="003705CB">
                      <w:pPr>
                        <w:pStyle w:val="Pa4"/>
                        <w:spacing w:after="160"/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Starting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 xml:space="preserve">(-5,1), (-3,1), (-2,6) (-6, 6) </w:t>
                      </w:r>
                    </w:p>
                    <w:p w:rsidR="003705CB" w:rsidRDefault="003705CB" w:rsidP="003705CB">
                      <w:pPr>
                        <w:pStyle w:val="Pa4"/>
                        <w:spacing w:after="160"/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Translation: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 xml:space="preserve">Right 9, down 8 </w:t>
                      </w:r>
                    </w:p>
                    <w:p w:rsidR="001C661E" w:rsidRDefault="003705CB" w:rsidP="003705CB">
                      <w:pPr>
                        <w:jc w:val="left"/>
                      </w:pPr>
                      <w:r>
                        <w:rPr>
                          <w:color w:val="282526"/>
                        </w:rPr>
                        <w:t>Finishing co-ordinates:</w:t>
                      </w:r>
                      <w:r>
                        <w:rPr>
                          <w:color w:val="282526"/>
                        </w:rPr>
                        <w:br/>
                      </w:r>
                      <w:r>
                        <w:rPr>
                          <w:b/>
                          <w:bCs/>
                          <w:color w:val="282526"/>
                        </w:rPr>
                        <w:t>(</w:t>
                      </w:r>
                      <w:proofErr w:type="gramStart"/>
                      <w:r>
                        <w:rPr>
                          <w:b/>
                          <w:bCs/>
                          <w:color w:val="282526"/>
                        </w:rPr>
                        <w:t>4,-</w:t>
                      </w:r>
                      <w:proofErr w:type="gramEnd"/>
                      <w:r>
                        <w:rPr>
                          <w:b/>
                          <w:bCs/>
                          <w:color w:val="282526"/>
                        </w:rPr>
                        <w:t>7), (6,-7), (7,-2), (3,-2)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05CB" w:rsidRPr="00C8267F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76B10CC" wp14:editId="01701A03">
                <wp:simplePos x="0" y="0"/>
                <wp:positionH relativeFrom="column">
                  <wp:posOffset>33020</wp:posOffset>
                </wp:positionH>
                <wp:positionV relativeFrom="paragraph">
                  <wp:posOffset>2682240</wp:posOffset>
                </wp:positionV>
                <wp:extent cx="3157855" cy="1786255"/>
                <wp:effectExtent l="0" t="0" r="0" b="4445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78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5CB" w:rsidRDefault="003705CB" w:rsidP="003705CB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Starting co-ordinates: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 xml:space="preserve">(3,0), (4,0), (4,2), (5,2), (5,3), (4,3), (4,5), (3, 5), (3,3), (2,3), (2,2), (3,2) </w:t>
                            </w:r>
                          </w:p>
                          <w:p w:rsidR="003705CB" w:rsidRDefault="003705CB" w:rsidP="003705CB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Translation: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 xml:space="preserve">Left 10, down 4 </w:t>
                            </w:r>
                          </w:p>
                          <w:p w:rsidR="001C661E" w:rsidRDefault="003705CB" w:rsidP="003705CB">
                            <w:pPr>
                              <w:pStyle w:val="Pa4"/>
                              <w:spacing w:after="160"/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Finishing co-ordinates: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(-7,-4), (-6,-4)</w:t>
                            </w:r>
                            <w:proofErr w:type="gramStart"/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br/>
                              <w:t>(-6,-2), (-5,-2), (-5,-1), (-6,-1), (-6,1),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br/>
                              <w:t>(-7,1), (-7,-1), (-8,-1), (-8,-2), (-7,-2)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6B10CC" id="_x0000_s1106" type="#_x0000_t202" style="position:absolute;left:0;text-align:left;margin-left:2.6pt;margin-top:211.2pt;width:248.65pt;height:140.6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" filled="f" stroked="f">
                <v:textbox>
                  <w:txbxContent>
                    <w:p w:rsidR="003705CB" w:rsidRDefault="003705CB" w:rsidP="003705CB">
                      <w:pPr>
                        <w:pStyle w:val="Pa4"/>
                        <w:spacing w:after="160"/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Starting co-ordinates: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 xml:space="preserve">(3,0), (4,0), (4,2), (5,2), (5,3), (4,3), (4,5), (3, 5), (3,3), (2,3), (2,2), (3,2) </w:t>
                      </w:r>
                    </w:p>
                    <w:p w:rsidR="003705CB" w:rsidRDefault="003705CB" w:rsidP="003705CB">
                      <w:pPr>
                        <w:pStyle w:val="Pa4"/>
                        <w:spacing w:after="160"/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Translation: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 xml:space="preserve">Left 10, down 4 </w:t>
                      </w:r>
                    </w:p>
                    <w:p w:rsidR="001C661E" w:rsidRDefault="003705CB" w:rsidP="003705CB">
                      <w:pPr>
                        <w:pStyle w:val="Pa4"/>
                        <w:spacing w:after="160"/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Finishing co-ordinates: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</w:t>
                      </w:r>
                      <w:proofErr w:type="gramStart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7,-</w:t>
                      </w:r>
                      <w:proofErr w:type="gramEnd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4), (-6,-4),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(-6,-2), (-5,-2), (-5,-1), (-6,-1), (-6,1),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(-7,1), (-7,-1), (-8,-1), (-8,-2), (-7,-2)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05CB" w:rsidRPr="00C8267F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2303012" wp14:editId="3DB108D1">
                <wp:simplePos x="0" y="0"/>
                <wp:positionH relativeFrom="margin">
                  <wp:align>left</wp:align>
                </wp:positionH>
                <wp:positionV relativeFrom="paragraph">
                  <wp:posOffset>1021375</wp:posOffset>
                </wp:positionV>
                <wp:extent cx="3274695" cy="143764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143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61E" w:rsidRDefault="001C661E" w:rsidP="001C661E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Starting co-ordinates:</w:t>
                            </w:r>
                            <w:r w:rsidR="003705CB"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(-4</w:t>
                            </w:r>
                            <w:proofErr w:type="gramStart"/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), (0,1), (-2,6)</w:t>
                            </w:r>
                          </w:p>
                          <w:p w:rsidR="001C661E" w:rsidRDefault="001C661E" w:rsidP="001C661E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Translation: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 xml:space="preserve">Right 9, down 11 </w:t>
                            </w:r>
                          </w:p>
                          <w:p w:rsidR="001C661E" w:rsidRDefault="001C661E" w:rsidP="001C661E">
                            <w:pPr>
                              <w:pStyle w:val="Pa4"/>
                              <w:spacing w:after="160"/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Finishing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(5,-10), (9,-10), (7,-5)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303012" id="_x0000_s1107" type="#_x0000_t202" style="position:absolute;left:0;text-align:left;margin-left:0;margin-top:80.4pt;width:257.85pt;height:113.2pt;z-index:251808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" filled="f" stroked="f">
                <v:textbox>
                  <w:txbxContent>
                    <w:p w:rsidR="001C661E" w:rsidRDefault="001C661E" w:rsidP="001C661E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Starting co-ordinates:</w:t>
                      </w:r>
                      <w:r w:rsidR="003705CB"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(-4,1), (0,1), (-2,6)</w:t>
                      </w:r>
                    </w:p>
                    <w:p w:rsidR="001C661E" w:rsidRDefault="001C661E" w:rsidP="001C661E">
                      <w:pPr>
                        <w:pStyle w:val="Pa4"/>
                        <w:spacing w:after="160"/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Translation: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 xml:space="preserve">Right 9, down 11 </w:t>
                      </w:r>
                    </w:p>
                    <w:p w:rsidR="001C661E" w:rsidRDefault="001C661E" w:rsidP="001C661E">
                      <w:pPr>
                        <w:pStyle w:val="Pa4"/>
                        <w:spacing w:after="160"/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Finishing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</w:t>
                      </w:r>
                      <w:proofErr w:type="gramStart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5,-</w:t>
                      </w:r>
                      <w:proofErr w:type="gramEnd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10), (9,-10), (7,-5)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661E" w:rsidRPr="00C8267F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328DBC2" wp14:editId="71835D0B">
                <wp:simplePos x="0" y="0"/>
                <wp:positionH relativeFrom="column">
                  <wp:posOffset>3553460</wp:posOffset>
                </wp:positionH>
                <wp:positionV relativeFrom="paragraph">
                  <wp:posOffset>1034415</wp:posOffset>
                </wp:positionV>
                <wp:extent cx="3088005" cy="1403350"/>
                <wp:effectExtent l="0" t="0" r="0" b="6350"/>
                <wp:wrapSquare wrapText="bothSides"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40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5CB" w:rsidRDefault="003705CB" w:rsidP="003705CB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Starting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(-7,-4), (-1,-4), (-1, -2), (-7,-2)</w:t>
                            </w:r>
                          </w:p>
                          <w:p w:rsidR="003705CB" w:rsidRDefault="003705CB" w:rsidP="003705CB">
                            <w:pPr>
                              <w:pStyle w:val="Pa4"/>
                              <w:spacing w:after="160"/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 xml:space="preserve">Translation: </w:t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 xml:space="preserve">Right 5, up 7 </w:t>
                            </w:r>
                          </w:p>
                          <w:p w:rsidR="001C661E" w:rsidRDefault="003705CB" w:rsidP="003705CB">
                            <w:pPr>
                              <w:pStyle w:val="Pa4"/>
                              <w:spacing w:after="160"/>
                            </w:pPr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Finishing co-ordinates</w:t>
                            </w:r>
                            <w:proofErr w:type="gramStart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="Twinkl"/>
                                <w:color w:val="28252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Twinkl"/>
                                <w:b/>
                                <w:bCs/>
                                <w:color w:val="282526"/>
                                <w:sz w:val="26"/>
                                <w:szCs w:val="26"/>
                              </w:rPr>
                              <w:t>(-2, 3), (4,3), (4,5), (-2,5)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28DBC2" id="Text Box 238" o:spid="_x0000_s1108" type="#_x0000_t202" style="position:absolute;left:0;text-align:left;margin-left:279.8pt;margin-top:81.45pt;width:243.15pt;height:110.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" filled="f" stroked="f">
                <v:textbox>
                  <w:txbxContent>
                    <w:p w:rsidR="003705CB" w:rsidRDefault="003705CB" w:rsidP="003705CB">
                      <w:pPr>
                        <w:pStyle w:val="Pa4"/>
                        <w:spacing w:after="160"/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Starting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</w:t>
                      </w:r>
                      <w:proofErr w:type="gramStart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7,-</w:t>
                      </w:r>
                      <w:proofErr w:type="gramEnd"/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4), (-1,-4), (-1, -2), (-7,-2)</w:t>
                      </w:r>
                    </w:p>
                    <w:p w:rsidR="003705CB" w:rsidRDefault="003705CB" w:rsidP="003705CB">
                      <w:pPr>
                        <w:pStyle w:val="Pa4"/>
                        <w:spacing w:after="160"/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 xml:space="preserve">Translation: </w:t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 xml:space="preserve">Right 5, up 7 </w:t>
                      </w:r>
                    </w:p>
                    <w:p w:rsidR="001C661E" w:rsidRDefault="003705CB" w:rsidP="003705CB">
                      <w:pPr>
                        <w:pStyle w:val="Pa4"/>
                        <w:spacing w:after="160"/>
                      </w:pP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t>Finishing co-ordinates:</w:t>
                      </w:r>
                      <w:r>
                        <w:rPr>
                          <w:rFonts w:cs="Twinkl"/>
                          <w:color w:val="28252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Twinkl"/>
                          <w:b/>
                          <w:bCs/>
                          <w:color w:val="282526"/>
                          <w:sz w:val="26"/>
                          <w:szCs w:val="26"/>
                        </w:rPr>
                        <w:t>(-2, 3), (4,3), (4,5), (-2,5)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267F" w:rsidRPr="00C8267F">
        <w:rPr>
          <w:bCs/>
          <w:color w:val="000000"/>
          <w:sz w:val="66"/>
          <w:szCs w:val="66"/>
        </w:rPr>
        <w:t xml:space="preserve">2D Shape Translations </w:t>
      </w:r>
      <w:r w:rsidR="00C8267F">
        <w:rPr>
          <w:b/>
          <w:bCs/>
          <w:color w:val="000000"/>
          <w:sz w:val="66"/>
          <w:szCs w:val="66"/>
        </w:rPr>
        <w:t>Answers</w:t>
      </w:r>
    </w:p>
    <w:p w:rsidR="00B8626B" w:rsidRPr="00396A99" w:rsidRDefault="000A675F" w:rsidP="00396A99">
      <w:pPr>
        <w:suppressAutoHyphens w:val="0"/>
        <w:autoSpaceDE/>
        <w:autoSpaceDN/>
        <w:adjustRightInd/>
        <w:spacing w:after="0" w:line="240" w:lineRule="auto"/>
        <w:jc w:val="left"/>
        <w:textAlignment w:val="auto"/>
        <w:rPr>
          <w:b/>
          <w:bCs/>
          <w:color w:val="000000"/>
          <w:sz w:val="66"/>
          <w:szCs w:val="66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87E8956" wp14:editId="5967A3A6">
                <wp:simplePos x="0" y="0"/>
                <wp:positionH relativeFrom="column">
                  <wp:posOffset>4126453</wp:posOffset>
                </wp:positionH>
                <wp:positionV relativeFrom="paragraph">
                  <wp:posOffset>1230630</wp:posOffset>
                </wp:positionV>
                <wp:extent cx="575953" cy="884712"/>
                <wp:effectExtent l="19050" t="0" r="33655" b="10795"/>
                <wp:wrapNone/>
                <wp:docPr id="295" name="Flowchart: Colla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53" cy="884712"/>
                        </a:xfrm>
                        <a:prstGeom prst="flowChartCollat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1BB2F9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Flowchart: Collate 295" o:spid="_x0000_s1026" type="#_x0000_t125" style="position:absolute;margin-left:324.9pt;margin-top:96.9pt;width:45.35pt;height:69.6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" fillcolor="white [3212]" strokecolor="#1c1c1c [3213]" strokeweight="1.5pt"/>
            </w:pict>
          </mc:Fallback>
        </mc:AlternateContent>
      </w:r>
      <w:r w:rsidR="00045EC3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495523</wp:posOffset>
                </wp:positionV>
                <wp:extent cx="575953" cy="884712"/>
                <wp:effectExtent l="19050" t="0" r="33655" b="10795"/>
                <wp:wrapNone/>
                <wp:docPr id="294" name="Flowchart: Colla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53" cy="884712"/>
                        </a:xfrm>
                        <a:prstGeom prst="flowChartCollat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B7C983" id="Flowchart: Collate 294" o:spid="_x0000_s1026" type="#_x0000_t125" style="position:absolute;margin-left:289.1pt;margin-top:39pt;width:45.35pt;height:69.6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" fillcolor="white [3212]" strokecolor="#1c1c1c [3213]" strokeweight="1.5pt"/>
            </w:pict>
          </mc:Fallback>
        </mc:AlternateContent>
      </w:r>
      <w:r w:rsidR="00EE04C7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868457</wp:posOffset>
                </wp:positionH>
                <wp:positionV relativeFrom="paragraph">
                  <wp:posOffset>1670685</wp:posOffset>
                </wp:positionV>
                <wp:extent cx="754083" cy="593767"/>
                <wp:effectExtent l="19050" t="0" r="46355" b="15875"/>
                <wp:wrapNone/>
                <wp:docPr id="293" name="Hexagon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83" cy="593767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538C67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93" o:spid="_x0000_s1026" type="#_x0000_t9" style="position:absolute;margin-left:68.4pt;margin-top:131.55pt;width:59.4pt;height:46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" adj="4252" fillcolor="white [3212]" strokecolor="#1c1c1c [3213]" strokeweight="1.5pt"/>
            </w:pict>
          </mc:Fallback>
        </mc:AlternateContent>
      </w:r>
      <w:r w:rsidR="00D70C65" w:rsidRPr="00C8267F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2265382C" wp14:editId="2028C747">
                <wp:simplePos x="0" y="0"/>
                <wp:positionH relativeFrom="column">
                  <wp:posOffset>3465616</wp:posOffset>
                </wp:positionH>
                <wp:positionV relativeFrom="paragraph">
                  <wp:posOffset>3537051</wp:posOffset>
                </wp:positionV>
                <wp:extent cx="3494405" cy="779145"/>
                <wp:effectExtent l="0" t="0" r="0" b="1905"/>
                <wp:wrapSquare wrapText="bothSides"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440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C65" w:rsidRPr="00D121DF" w:rsidRDefault="00D70C65" w:rsidP="00D121DF">
                            <w:pPr>
                              <w:jc w:val="left"/>
                              <w:rPr>
                                <w:color w:val="282526"/>
                                <w:spacing w:val="-6"/>
                              </w:rPr>
                            </w:pPr>
                            <w:r>
                              <w:rPr>
                                <w:color w:val="282526"/>
                              </w:rPr>
                              <w:t>What are the co-ordinates of the new shape?</w:t>
                            </w:r>
                            <w:r>
                              <w:rPr>
                                <w:color w:val="28252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(-6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,4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282526"/>
                              </w:rPr>
                              <w:t>), (-8,7), (-10,10), (-6,10), (-10,4)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65382C" id="Text Box 292" o:spid="_x0000_s1109" type="#_x0000_t202" style="position:absolute;margin-left:272.9pt;margin-top:278.5pt;width:275.15pt;height:61.3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" filled="f" stroked="f">
                <v:textbox>
                  <w:txbxContent>
                    <w:p w:rsidR="00D70C65" w:rsidRPr="00D121DF" w:rsidRDefault="00D70C65" w:rsidP="00D121DF">
                      <w:pPr>
                        <w:jc w:val="left"/>
                        <w:rPr>
                          <w:color w:val="282526"/>
                          <w:spacing w:val="-6"/>
                        </w:rPr>
                      </w:pPr>
                      <w:r>
                        <w:rPr>
                          <w:color w:val="282526"/>
                        </w:rPr>
                        <w:t>What are the co-ordinates of the new shape?</w:t>
                      </w:r>
                      <w:r>
                        <w:rPr>
                          <w:color w:val="282526"/>
                        </w:rPr>
                        <w:br/>
                      </w:r>
                      <w:r>
                        <w:rPr>
                          <w:b/>
                          <w:bCs/>
                          <w:color w:val="282526"/>
                        </w:rPr>
                        <w:t>(-6,4), (-8,7), (-10,10), (-6,10), (-10,4)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0C65" w:rsidRPr="00C8267F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7A32EF3D" wp14:editId="0F10E3CF">
                <wp:simplePos x="0" y="0"/>
                <wp:positionH relativeFrom="margin">
                  <wp:posOffset>0</wp:posOffset>
                </wp:positionH>
                <wp:positionV relativeFrom="paragraph">
                  <wp:posOffset>3594735</wp:posOffset>
                </wp:positionV>
                <wp:extent cx="3402965" cy="598805"/>
                <wp:effectExtent l="0" t="0" r="0" b="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96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C65" w:rsidRPr="00D70C65" w:rsidRDefault="00D70C65" w:rsidP="003705CB">
                            <w:pPr>
                              <w:pStyle w:val="BasicParagraph"/>
                              <w:spacing w:after="160"/>
                              <w:rPr>
                                <w:rFonts w:ascii="Twinkl" w:hAnsi="Twinkl"/>
                              </w:rPr>
                            </w:pPr>
                            <w:r w:rsidRPr="00D70C65">
                              <w:rPr>
                                <w:rFonts w:ascii="Twinkl" w:hAnsi="Twinkl" w:cs="Twinkl"/>
                                <w:color w:val="282526"/>
                                <w:szCs w:val="26"/>
                              </w:rPr>
                              <w:t>What are the co-ordinates of the new shape?</w:t>
                            </w:r>
                            <w:r w:rsidRPr="00D70C65">
                              <w:rPr>
                                <w:rFonts w:ascii="Twinkl" w:hAnsi="Twinkl" w:cs="Twinkl"/>
                                <w:color w:val="282526"/>
                                <w:szCs w:val="26"/>
                              </w:rPr>
                              <w:br/>
                            </w:r>
                            <w:r w:rsidRPr="00D70C65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(-4,-2), (-1,-2), (0</w:t>
                            </w:r>
                            <w:proofErr w:type="gramStart"/>
                            <w:r w:rsidRPr="00D70C65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,0</w:t>
                            </w:r>
                            <w:proofErr w:type="gramEnd"/>
                            <w:r w:rsidRPr="00D70C65">
                              <w:rPr>
                                <w:rFonts w:ascii="Twinkl" w:hAnsi="Twinkl" w:cs="Twinkl"/>
                                <w:b/>
                                <w:bCs/>
                                <w:color w:val="282526"/>
                                <w:szCs w:val="26"/>
                              </w:rPr>
                              <w:t>), (-1,2), (-4,2), (-5,0)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32EF3D" id="_x0000_s1110" type="#_x0000_t202" style="position:absolute;margin-left:0;margin-top:283.05pt;width:267.95pt;height:47.1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" filled="f" stroked="f">
                <v:textbox>
                  <w:txbxContent>
                    <w:p w:rsidR="00D70C65" w:rsidRPr="00D70C65" w:rsidRDefault="00D70C65" w:rsidP="003705CB">
                      <w:pPr>
                        <w:pStyle w:val="BasicParagraph"/>
                        <w:spacing w:after="160"/>
                        <w:rPr>
                          <w:rFonts w:ascii="Twinkl" w:hAnsi="Twinkl"/>
                        </w:rPr>
                      </w:pPr>
                      <w:r w:rsidRPr="00D70C65">
                        <w:rPr>
                          <w:rFonts w:ascii="Twinkl" w:hAnsi="Twinkl" w:cs="Twinkl"/>
                          <w:color w:val="282526"/>
                          <w:szCs w:val="26"/>
                        </w:rPr>
                        <w:t>What are the co-ordinates of the new shape?</w:t>
                      </w:r>
                      <w:r w:rsidRPr="00D70C65">
                        <w:rPr>
                          <w:rFonts w:ascii="Twinkl" w:hAnsi="Twinkl" w:cs="Twinkl"/>
                          <w:color w:val="282526"/>
                          <w:szCs w:val="26"/>
                        </w:rPr>
                        <w:br/>
                      </w:r>
                      <w:r w:rsidRPr="00D70C65">
                        <w:rPr>
                          <w:rFonts w:ascii="Twinkl" w:hAnsi="Twinkl" w:cs="Twinkl"/>
                          <w:b/>
                          <w:bCs/>
                          <w:color w:val="282526"/>
                          <w:szCs w:val="26"/>
                        </w:rPr>
                        <w:t>(-</w:t>
                      </w:r>
                      <w:proofErr w:type="gramStart"/>
                      <w:r w:rsidRPr="00D70C65">
                        <w:rPr>
                          <w:rFonts w:ascii="Twinkl" w:hAnsi="Twinkl" w:cs="Twinkl"/>
                          <w:b/>
                          <w:bCs/>
                          <w:color w:val="282526"/>
                          <w:szCs w:val="26"/>
                        </w:rPr>
                        <w:t>4,-</w:t>
                      </w:r>
                      <w:proofErr w:type="gramEnd"/>
                      <w:r w:rsidRPr="00D70C65">
                        <w:rPr>
                          <w:rFonts w:ascii="Twinkl" w:hAnsi="Twinkl" w:cs="Twinkl"/>
                          <w:b/>
                          <w:bCs/>
                          <w:color w:val="282526"/>
                          <w:szCs w:val="26"/>
                        </w:rPr>
                        <w:t>2), (-1,-2), (0,0), (-1,2), (-4,2), (-5,0)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8626B" w:rsidRPr="00396A99" w:rsidSect="008A5276">
      <w:headerReference w:type="default" r:id="rId20"/>
      <w:pgSz w:w="11906" w:h="16838" w:code="9"/>
      <w:pgMar w:top="567" w:right="567" w:bottom="136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758" w:rsidRDefault="00954758" w:rsidP="00DD5720">
      <w:r>
        <w:separator/>
      </w:r>
    </w:p>
  </w:endnote>
  <w:endnote w:type="continuationSeparator" w:id="0">
    <w:p w:rsidR="00954758" w:rsidRDefault="00954758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27DC7AE3-1DDC-4B54-8518-0D139D277157}"/>
    <w:embedBold r:id="rId2" w:fontKey="{1C049756-3E00-4383-AE66-00F3C7D2971D}"/>
    <w:embedItalic r:id="rId3" w:fontKey="{D12F95C6-75F0-434D-B7A3-AC0AFF359543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altName w:val="Tuffy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27E" w:rsidRDefault="008C227E" w:rsidP="009E4127">
    <w:pPr>
      <w:pStyle w:val="Header"/>
    </w:pPr>
  </w:p>
  <w:p w:rsidR="00ED71A2" w:rsidRDefault="00ED71A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2F2" w:rsidRDefault="00D842F2" w:rsidP="009E4127">
    <w:pPr>
      <w:pStyle w:val="Header"/>
    </w:pPr>
  </w:p>
  <w:p w:rsidR="00D842F2" w:rsidRDefault="00D842F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758" w:rsidRDefault="00954758" w:rsidP="00DD5720">
      <w:r>
        <w:separator/>
      </w:r>
    </w:p>
  </w:footnote>
  <w:footnote w:type="continuationSeparator" w:id="0">
    <w:p w:rsidR="00954758" w:rsidRDefault="00954758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D87" w:rsidRDefault="009547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29.4pt;margin-top:0;width:593.15pt;height:839pt;z-index:-251657216;mso-position-horizontal-relative:text;mso-position-vertical-relative:text">
          <v:imagedata r:id="rId1" o:title="Editabl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A99" w:rsidRDefault="00396A99" w:rsidP="008A5276">
    <w:pPr>
      <w:pStyle w:val="Aim-Twinkl"/>
      <w:spacing w:after="0" w:line="216" w:lineRule="auto"/>
      <w:jc w:val="right"/>
    </w:pPr>
    <w:r>
      <w:rPr>
        <w:noProof/>
      </w:rPr>
      <w:drawing>
        <wp:anchor distT="0" distB="0" distL="114300" distR="114300" simplePos="0" relativeHeight="251673600" behindDoc="1" locked="0" layoutInCell="1" allowOverlap="1" wp14:anchorId="5B0893F6" wp14:editId="7321203A">
          <wp:simplePos x="0" y="0"/>
          <wp:positionH relativeFrom="page">
            <wp:align>left</wp:align>
          </wp:positionH>
          <wp:positionV relativeFrom="paragraph">
            <wp:posOffset>24765</wp:posOffset>
          </wp:positionV>
          <wp:extent cx="7532823" cy="10655299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ditab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2823" cy="106552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396A99" w:rsidRDefault="00396A99" w:rsidP="008A5276">
    <w:pPr>
      <w:pStyle w:val="Aim-Twinkl"/>
      <w:spacing w:line="216" w:lineRule="auto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276" w:rsidRDefault="00954758" w:rsidP="008A5276">
    <w:pPr>
      <w:pStyle w:val="Aim-Twinkl"/>
      <w:spacing w:after="0" w:line="216" w:lineRule="auto"/>
      <w:jc w:val="right"/>
      <w:rPr>
        <w:b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32.95pt;margin-top:-.9pt;width:592.1pt;height:837.55pt;z-index:-251656192;mso-position-horizontal-relative:text;mso-position-vertical-relative:text">
          <v:imagedata r:id="rId1" o:title="Editable2"/>
        </v:shape>
      </w:pict>
    </w:r>
  </w:p>
  <w:p w:rsidR="00954D87" w:rsidRDefault="008A5276" w:rsidP="00F071F3">
    <w:pPr>
      <w:pStyle w:val="Aim-Twinkl"/>
      <w:spacing w:line="216" w:lineRule="auto"/>
      <w:jc w:val="right"/>
    </w:pPr>
    <w:r w:rsidRPr="008A5276">
      <w:rPr>
        <w:b/>
      </w:rPr>
      <w:t>2D Shape Translations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D87" w:rsidRDefault="0064153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-354965</wp:posOffset>
          </wp:positionH>
          <wp:positionV relativeFrom="paragraph">
            <wp:posOffset>0</wp:posOffset>
          </wp:positionV>
          <wp:extent cx="7519670" cy="10636885"/>
          <wp:effectExtent l="0" t="0" r="0" b="0"/>
          <wp:wrapNone/>
          <wp:docPr id="17" name="Picture 17" descr="C:\Users\jacqui.ford\AppData\Local\Microsoft\Windows\INetCache\Content.Word\Editabl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acqui.ford\AppData\Local\Microsoft\Windows\INetCache\Content.Word\Editabl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9670" cy="1063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276" w:rsidRDefault="00F071F3" w:rsidP="008A5276">
    <w:pPr>
      <w:pStyle w:val="Aim-Twinkl"/>
      <w:spacing w:after="0" w:line="216" w:lineRule="auto"/>
      <w:jc w:val="right"/>
      <w:rPr>
        <w:b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-335915</wp:posOffset>
          </wp:positionH>
          <wp:positionV relativeFrom="paragraph">
            <wp:posOffset>537</wp:posOffset>
          </wp:positionV>
          <wp:extent cx="7533640" cy="10655935"/>
          <wp:effectExtent l="0" t="0" r="0" b="0"/>
          <wp:wrapNone/>
          <wp:docPr id="37" name="Picture 37" descr="C:\Users\jacqui.ford\AppData\Local\Microsoft\Windows\INetCache\Content.Word\Editabl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jacqui.ford\AppData\Local\Microsoft\Windows\INetCache\Content.Word\Editabl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640" cy="1065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4D87" w:rsidRDefault="008A5276" w:rsidP="00F071F3">
    <w:pPr>
      <w:pStyle w:val="Aim-Twinkl"/>
      <w:spacing w:line="216" w:lineRule="auto"/>
      <w:jc w:val="right"/>
    </w:pPr>
    <w:r w:rsidRPr="008A5276">
      <w:rPr>
        <w:b/>
      </w:rPr>
      <w:t>2D Shape Translations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D87" w:rsidRDefault="008A5276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-354965</wp:posOffset>
          </wp:positionH>
          <wp:positionV relativeFrom="paragraph">
            <wp:posOffset>0</wp:posOffset>
          </wp:positionV>
          <wp:extent cx="7534275" cy="10657205"/>
          <wp:effectExtent l="0" t="0" r="0" b="0"/>
          <wp:wrapNone/>
          <wp:docPr id="8" name="Picture 8" descr="C:\Users\jacqui.ford\AppData\Local\Microsoft\Windows\INetCache\Content.Word\Editabl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jacqui.ford\AppData\Local\Microsoft\Windows\INetCache\Content.Word\Editable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276" w:rsidRDefault="008A5276" w:rsidP="008A5276">
    <w:pPr>
      <w:pStyle w:val="Aim-Twinkl"/>
      <w:spacing w:after="0" w:line="216" w:lineRule="auto"/>
      <w:jc w:val="right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-360045</wp:posOffset>
          </wp:positionH>
          <wp:positionV relativeFrom="paragraph">
            <wp:posOffset>0</wp:posOffset>
          </wp:positionV>
          <wp:extent cx="7533640" cy="10655935"/>
          <wp:effectExtent l="0" t="0" r="0" b="0"/>
          <wp:wrapNone/>
          <wp:docPr id="32" name="Picture 32" descr="C:\Users\jacqui.ford\AppData\Local\Microsoft\Windows\INetCache\Content.Word\Editabl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jacqui.ford\AppData\Local\Microsoft\Windows\INetCache\Content.Word\Editable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640" cy="1065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54D87" w:rsidRDefault="008A5276" w:rsidP="008A5276">
    <w:pPr>
      <w:pStyle w:val="Aim-Twinkl"/>
      <w:spacing w:line="216" w:lineRule="auto"/>
      <w:jc w:val="right"/>
    </w:pPr>
    <w:r w:rsidRPr="008A5276">
      <w:rPr>
        <w:b/>
      </w:rPr>
      <w:t>2D Shape Translations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2F2" w:rsidRDefault="0064153F" w:rsidP="008A5276">
    <w:pPr>
      <w:pStyle w:val="Aim-Twinkl"/>
      <w:spacing w:after="0" w:line="216" w:lineRule="auto"/>
      <w:jc w:val="right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24765</wp:posOffset>
          </wp:positionV>
          <wp:extent cx="7532823" cy="10655300"/>
          <wp:effectExtent l="0" t="0" r="0" b="0"/>
          <wp:wrapNone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ditab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2823" cy="1065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42F2"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53F" w:rsidRDefault="0064153F" w:rsidP="008A5276">
    <w:pPr>
      <w:pStyle w:val="Aim-Twinkl"/>
      <w:spacing w:after="0" w:line="216" w:lineRule="auto"/>
      <w:jc w:val="right"/>
    </w:pPr>
    <w:r>
      <w:rPr>
        <w:noProof/>
      </w:rPr>
      <w:drawing>
        <wp:anchor distT="0" distB="0" distL="114300" distR="114300" simplePos="0" relativeHeight="251671552" behindDoc="1" locked="0" layoutInCell="1" allowOverlap="1" wp14:anchorId="39895E30" wp14:editId="65EF2BCE">
          <wp:simplePos x="0" y="0"/>
          <wp:positionH relativeFrom="page">
            <wp:posOffset>21265</wp:posOffset>
          </wp:positionH>
          <wp:positionV relativeFrom="paragraph">
            <wp:posOffset>10728</wp:posOffset>
          </wp:positionV>
          <wp:extent cx="7519670" cy="10636694"/>
          <wp:effectExtent l="0" t="0" r="5080" b="0"/>
          <wp:wrapNone/>
          <wp:docPr id="231" name="Pictur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acqui.ford\AppData\Local\Microsoft\Windows\INetCache\Content.Word\Editabl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19670" cy="10636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53F" w:rsidRDefault="0064153F" w:rsidP="008A5276">
    <w:pPr>
      <w:pStyle w:val="Aim-Twinkl"/>
      <w:spacing w:after="0" w:line="216" w:lineRule="auto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4B50FAFC" wp14:editId="7CB97D3F">
          <wp:simplePos x="0" y="0"/>
          <wp:positionH relativeFrom="page">
            <wp:align>left</wp:align>
          </wp:positionH>
          <wp:positionV relativeFrom="paragraph">
            <wp:posOffset>24765</wp:posOffset>
          </wp:positionV>
          <wp:extent cx="7532823" cy="10655300"/>
          <wp:effectExtent l="0" t="0" r="0" b="0"/>
          <wp:wrapNone/>
          <wp:docPr id="228" name="Picture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ditab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2823" cy="1065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D87"/>
    <w:rsid w:val="00025835"/>
    <w:rsid w:val="00025ED7"/>
    <w:rsid w:val="0003405A"/>
    <w:rsid w:val="00045EC3"/>
    <w:rsid w:val="00067C79"/>
    <w:rsid w:val="000A675F"/>
    <w:rsid w:val="000C0A45"/>
    <w:rsid w:val="000F227B"/>
    <w:rsid w:val="000F793E"/>
    <w:rsid w:val="00107C3A"/>
    <w:rsid w:val="00172622"/>
    <w:rsid w:val="00173124"/>
    <w:rsid w:val="001756EC"/>
    <w:rsid w:val="00190479"/>
    <w:rsid w:val="001A77E0"/>
    <w:rsid w:val="001B7D7D"/>
    <w:rsid w:val="001C661E"/>
    <w:rsid w:val="00254D95"/>
    <w:rsid w:val="0026391A"/>
    <w:rsid w:val="002B35B7"/>
    <w:rsid w:val="003118CF"/>
    <w:rsid w:val="00326698"/>
    <w:rsid w:val="0033014F"/>
    <w:rsid w:val="00344899"/>
    <w:rsid w:val="003705CB"/>
    <w:rsid w:val="00390382"/>
    <w:rsid w:val="00396A99"/>
    <w:rsid w:val="003A6A65"/>
    <w:rsid w:val="003C0267"/>
    <w:rsid w:val="00400882"/>
    <w:rsid w:val="00411653"/>
    <w:rsid w:val="00412284"/>
    <w:rsid w:val="004168B1"/>
    <w:rsid w:val="00462F92"/>
    <w:rsid w:val="004C4481"/>
    <w:rsid w:val="004E5017"/>
    <w:rsid w:val="004F0EE8"/>
    <w:rsid w:val="005144BA"/>
    <w:rsid w:val="00522CBD"/>
    <w:rsid w:val="00532F21"/>
    <w:rsid w:val="0053724B"/>
    <w:rsid w:val="00553E0E"/>
    <w:rsid w:val="005636A8"/>
    <w:rsid w:val="005A3494"/>
    <w:rsid w:val="005C4467"/>
    <w:rsid w:val="005D1993"/>
    <w:rsid w:val="00600C35"/>
    <w:rsid w:val="00601AF5"/>
    <w:rsid w:val="00633A95"/>
    <w:rsid w:val="0064153F"/>
    <w:rsid w:val="00641CD4"/>
    <w:rsid w:val="00692EE5"/>
    <w:rsid w:val="006C263A"/>
    <w:rsid w:val="006C2B7B"/>
    <w:rsid w:val="006D0C26"/>
    <w:rsid w:val="006D0D6F"/>
    <w:rsid w:val="006D108B"/>
    <w:rsid w:val="00763739"/>
    <w:rsid w:val="007A1C41"/>
    <w:rsid w:val="007B6ED8"/>
    <w:rsid w:val="008442DD"/>
    <w:rsid w:val="00872C5C"/>
    <w:rsid w:val="00874191"/>
    <w:rsid w:val="00874EB6"/>
    <w:rsid w:val="00886FE1"/>
    <w:rsid w:val="0089025D"/>
    <w:rsid w:val="008A5276"/>
    <w:rsid w:val="008C138D"/>
    <w:rsid w:val="008C227E"/>
    <w:rsid w:val="00915DB8"/>
    <w:rsid w:val="009423E9"/>
    <w:rsid w:val="00943409"/>
    <w:rsid w:val="00953452"/>
    <w:rsid w:val="00954758"/>
    <w:rsid w:val="00954D87"/>
    <w:rsid w:val="009765C0"/>
    <w:rsid w:val="009846A3"/>
    <w:rsid w:val="0098564A"/>
    <w:rsid w:val="0099473A"/>
    <w:rsid w:val="009A2BE1"/>
    <w:rsid w:val="009C47B0"/>
    <w:rsid w:val="009D6608"/>
    <w:rsid w:val="009E4127"/>
    <w:rsid w:val="009F5EEC"/>
    <w:rsid w:val="00A00327"/>
    <w:rsid w:val="00A116EF"/>
    <w:rsid w:val="00A11A93"/>
    <w:rsid w:val="00A54F7A"/>
    <w:rsid w:val="00A72ECB"/>
    <w:rsid w:val="00A912A0"/>
    <w:rsid w:val="00AC3604"/>
    <w:rsid w:val="00B8626B"/>
    <w:rsid w:val="00B958C6"/>
    <w:rsid w:val="00BE7CCF"/>
    <w:rsid w:val="00C10004"/>
    <w:rsid w:val="00C2601A"/>
    <w:rsid w:val="00C327CF"/>
    <w:rsid w:val="00C3658F"/>
    <w:rsid w:val="00C8267F"/>
    <w:rsid w:val="00CA3011"/>
    <w:rsid w:val="00CC0F47"/>
    <w:rsid w:val="00CE61B8"/>
    <w:rsid w:val="00CE75AA"/>
    <w:rsid w:val="00CF513F"/>
    <w:rsid w:val="00D121DF"/>
    <w:rsid w:val="00D34446"/>
    <w:rsid w:val="00D70C65"/>
    <w:rsid w:val="00D766CF"/>
    <w:rsid w:val="00D842F2"/>
    <w:rsid w:val="00D90104"/>
    <w:rsid w:val="00D97F24"/>
    <w:rsid w:val="00DD5720"/>
    <w:rsid w:val="00E1404D"/>
    <w:rsid w:val="00E1443E"/>
    <w:rsid w:val="00E376AA"/>
    <w:rsid w:val="00E53A37"/>
    <w:rsid w:val="00E56092"/>
    <w:rsid w:val="00E62A7F"/>
    <w:rsid w:val="00EB6D1C"/>
    <w:rsid w:val="00ED68DF"/>
    <w:rsid w:val="00ED71A2"/>
    <w:rsid w:val="00ED7D1C"/>
    <w:rsid w:val="00EE04C7"/>
    <w:rsid w:val="00EF34C5"/>
    <w:rsid w:val="00F071F3"/>
    <w:rsid w:val="00F3398D"/>
    <w:rsid w:val="00F3435D"/>
    <w:rsid w:val="00F376A9"/>
    <w:rsid w:val="00F52607"/>
    <w:rsid w:val="00FA0000"/>
    <w:rsid w:val="00FB09AD"/>
    <w:rsid w:val="00FD6506"/>
    <w:rsid w:val="00FE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Heading1KS2">
    <w:name w:val="Heading 1 (KS2)"/>
    <w:basedOn w:val="Normal"/>
    <w:uiPriority w:val="99"/>
    <w:rsid w:val="009A2BE1"/>
    <w:pPr>
      <w:spacing w:after="170" w:line="288" w:lineRule="auto"/>
      <w:jc w:val="center"/>
    </w:pPr>
    <w:rPr>
      <w:b/>
      <w:bCs/>
      <w:color w:val="050505"/>
      <w:sz w:val="66"/>
      <w:szCs w:val="66"/>
    </w:rPr>
  </w:style>
  <w:style w:type="paragraph" w:customStyle="1" w:styleId="AimKS2">
    <w:name w:val="Aim (KS2)"/>
    <w:basedOn w:val="BasicParagraph"/>
    <w:uiPriority w:val="99"/>
    <w:rsid w:val="009A2BE1"/>
    <w:pPr>
      <w:suppressAutoHyphens w:val="0"/>
      <w:spacing w:after="113" w:line="288" w:lineRule="auto"/>
      <w:jc w:val="left"/>
    </w:pPr>
    <w:rPr>
      <w:rFonts w:ascii="Twinkl" w:hAnsi="Twinkl" w:cs="Twinkl"/>
      <w:color w:val="050505"/>
      <w:spacing w:val="0"/>
      <w:sz w:val="24"/>
    </w:rPr>
  </w:style>
  <w:style w:type="paragraph" w:customStyle="1" w:styleId="KS2BodyCopyKS2">
    <w:name w:val="KS2 Body Copy (KS2)"/>
    <w:basedOn w:val="Normal"/>
    <w:uiPriority w:val="99"/>
    <w:rsid w:val="009A2BE1"/>
    <w:pPr>
      <w:spacing w:after="170" w:line="360" w:lineRule="atLeast"/>
    </w:pPr>
    <w:rPr>
      <w:color w:val="050505"/>
    </w:rPr>
  </w:style>
  <w:style w:type="paragraph" w:customStyle="1" w:styleId="Pa4">
    <w:name w:val="Pa4"/>
    <w:basedOn w:val="Normal"/>
    <w:next w:val="Normal"/>
    <w:uiPriority w:val="99"/>
    <w:rsid w:val="00396A99"/>
    <w:pPr>
      <w:suppressAutoHyphens w:val="0"/>
      <w:spacing w:after="0" w:line="261" w:lineRule="atLeast"/>
      <w:jc w:val="left"/>
      <w:textAlignment w:val="auto"/>
    </w:pPr>
    <w:rPr>
      <w:rFonts w:cs="Arial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Heading1KS2">
    <w:name w:val="Heading 1 (KS2)"/>
    <w:basedOn w:val="Normal"/>
    <w:uiPriority w:val="99"/>
    <w:rsid w:val="009A2BE1"/>
    <w:pPr>
      <w:spacing w:after="170" w:line="288" w:lineRule="auto"/>
      <w:jc w:val="center"/>
    </w:pPr>
    <w:rPr>
      <w:b/>
      <w:bCs/>
      <w:color w:val="050505"/>
      <w:sz w:val="66"/>
      <w:szCs w:val="66"/>
    </w:rPr>
  </w:style>
  <w:style w:type="paragraph" w:customStyle="1" w:styleId="AimKS2">
    <w:name w:val="Aim (KS2)"/>
    <w:basedOn w:val="BasicParagraph"/>
    <w:uiPriority w:val="99"/>
    <w:rsid w:val="009A2BE1"/>
    <w:pPr>
      <w:suppressAutoHyphens w:val="0"/>
      <w:spacing w:after="113" w:line="288" w:lineRule="auto"/>
      <w:jc w:val="left"/>
    </w:pPr>
    <w:rPr>
      <w:rFonts w:ascii="Twinkl" w:hAnsi="Twinkl" w:cs="Twinkl"/>
      <w:color w:val="050505"/>
      <w:spacing w:val="0"/>
      <w:sz w:val="24"/>
    </w:rPr>
  </w:style>
  <w:style w:type="paragraph" w:customStyle="1" w:styleId="KS2BodyCopyKS2">
    <w:name w:val="KS2 Body Copy (KS2)"/>
    <w:basedOn w:val="Normal"/>
    <w:uiPriority w:val="99"/>
    <w:rsid w:val="009A2BE1"/>
    <w:pPr>
      <w:spacing w:after="170" w:line="360" w:lineRule="atLeast"/>
    </w:pPr>
    <w:rPr>
      <w:color w:val="050505"/>
    </w:rPr>
  </w:style>
  <w:style w:type="paragraph" w:customStyle="1" w:styleId="Pa4">
    <w:name w:val="Pa4"/>
    <w:basedOn w:val="Normal"/>
    <w:next w:val="Normal"/>
    <w:uiPriority w:val="99"/>
    <w:rsid w:val="00396A99"/>
    <w:pPr>
      <w:suppressAutoHyphens w:val="0"/>
      <w:spacing w:after="0" w:line="261" w:lineRule="atLeast"/>
      <w:jc w:val="left"/>
      <w:textAlignment w:val="auto"/>
    </w:pPr>
    <w:rPr>
      <w:rFonts w:cs="Arial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qui.ford\Desktop\Word%20Templates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D7BA3-3B4C-40AE-8B59-9D8563DE4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1</TotalTime>
  <Pages>10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 Ford</dc:creator>
  <cp:lastModifiedBy>MissCoates</cp:lastModifiedBy>
  <cp:revision>2</cp:revision>
  <cp:lastPrinted>2014-02-20T09:55:00Z</cp:lastPrinted>
  <dcterms:created xsi:type="dcterms:W3CDTF">2020-05-17T09:51:00Z</dcterms:created>
  <dcterms:modified xsi:type="dcterms:W3CDTF">2020-05-17T09:51:00Z</dcterms:modified>
</cp:coreProperties>
</file>